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5A1" w:rsidRPr="001C23A2" w:rsidRDefault="00AE76C9" w:rsidP="004E63B2">
      <w:pPr>
        <w:spacing w:after="0" w:line="240" w:lineRule="auto"/>
        <w:rPr>
          <w:rFonts w:cstheme="minorHAnsi"/>
          <w:sz w:val="36"/>
          <w:szCs w:val="36"/>
        </w:rPr>
      </w:pPr>
      <w:r w:rsidRPr="001C23A2">
        <w:rPr>
          <w:rFonts w:cstheme="minorHAnsi"/>
          <w:sz w:val="36"/>
          <w:szCs w:val="36"/>
        </w:rPr>
        <w:t xml:space="preserve">Veranstaltungen </w:t>
      </w:r>
      <w:r w:rsidR="00A025A1" w:rsidRPr="001C23A2">
        <w:rPr>
          <w:rFonts w:cstheme="minorHAnsi"/>
          <w:sz w:val="36"/>
          <w:szCs w:val="36"/>
        </w:rPr>
        <w:t>der Universität Liechtenstein</w:t>
      </w:r>
    </w:p>
    <w:p w:rsidR="00A025A1" w:rsidRPr="001C23A2" w:rsidRDefault="00A025A1" w:rsidP="004E63B2">
      <w:pPr>
        <w:spacing w:after="0" w:line="240" w:lineRule="auto"/>
        <w:rPr>
          <w:rFonts w:cstheme="minorHAnsi"/>
          <w:b/>
        </w:rPr>
      </w:pPr>
      <w:r w:rsidRPr="001C23A2">
        <w:rPr>
          <w:rFonts w:cstheme="minorHAnsi"/>
          <w:b/>
        </w:rPr>
        <w:t xml:space="preserve">im </w:t>
      </w:r>
      <w:r w:rsidR="00DD4A2F">
        <w:rPr>
          <w:rFonts w:cstheme="minorHAnsi"/>
          <w:b/>
        </w:rPr>
        <w:t>Januar</w:t>
      </w:r>
      <w:r w:rsidR="00295ED4" w:rsidRPr="001C23A2">
        <w:rPr>
          <w:rFonts w:cstheme="minorHAnsi"/>
          <w:b/>
        </w:rPr>
        <w:t xml:space="preserve"> </w:t>
      </w:r>
      <w:r w:rsidR="005A3E23" w:rsidRPr="001C23A2">
        <w:rPr>
          <w:rFonts w:cstheme="minorHAnsi"/>
          <w:b/>
        </w:rPr>
        <w:t>201</w:t>
      </w:r>
      <w:r w:rsidR="00DD4A2F">
        <w:rPr>
          <w:rFonts w:cstheme="minorHAnsi"/>
          <w:b/>
        </w:rPr>
        <w:t>7</w:t>
      </w:r>
    </w:p>
    <w:p w:rsidR="003063AA" w:rsidRPr="001C23A2" w:rsidRDefault="00A025A1" w:rsidP="00BE39AE">
      <w:pPr>
        <w:spacing w:after="0" w:line="240" w:lineRule="auto"/>
        <w:rPr>
          <w:rFonts w:cstheme="minorHAnsi"/>
          <w:b/>
        </w:rPr>
      </w:pPr>
      <w:r w:rsidRPr="001C23A2">
        <w:rPr>
          <w:rFonts w:cstheme="minorHAnsi"/>
          <w:b/>
        </w:rPr>
        <w:t>CHRONOLOGISCH</w:t>
      </w:r>
    </w:p>
    <w:p w:rsidR="00EA4D45" w:rsidRDefault="00EA4D45" w:rsidP="00BE39AE">
      <w:pPr>
        <w:spacing w:after="0" w:line="240" w:lineRule="auto"/>
        <w:rPr>
          <w:rFonts w:cstheme="minorHAnsi"/>
          <w:b/>
        </w:rPr>
      </w:pPr>
    </w:p>
    <w:p w:rsidR="00CF0993" w:rsidRPr="001C23A2" w:rsidRDefault="00CF0993" w:rsidP="00BE39AE">
      <w:pPr>
        <w:spacing w:after="0" w:line="240" w:lineRule="auto"/>
        <w:rPr>
          <w:rFonts w:cstheme="minorHAnsi"/>
          <w:b/>
        </w:rPr>
      </w:pPr>
    </w:p>
    <w:tbl>
      <w:tblPr>
        <w:tblStyle w:val="Tabellenraster"/>
        <w:tblW w:w="9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6907"/>
      </w:tblGrid>
      <w:tr w:rsidR="00040121" w:rsidRPr="00CF5337" w:rsidTr="00215B3F">
        <w:trPr>
          <w:trHeight w:val="146"/>
        </w:trPr>
        <w:tc>
          <w:tcPr>
            <w:tcW w:w="2317" w:type="dxa"/>
          </w:tcPr>
          <w:p w:rsidR="00040121" w:rsidRPr="00650424" w:rsidRDefault="00040121" w:rsidP="00393E6F">
            <w:pPr>
              <w:jc w:val="center"/>
              <w:rPr>
                <w:rFonts w:cstheme="minorHAnsi"/>
                <w:noProof/>
                <w:color w:val="000000"/>
                <w:bdr w:val="none" w:sz="0" w:space="0" w:color="auto" w:frame="1"/>
              </w:rPr>
            </w:pPr>
            <w:bookmarkStart w:id="0" w:name="_GoBack"/>
            <w:bookmarkEnd w:id="0"/>
            <w:r w:rsidRPr="00650424">
              <w:rPr>
                <w:rFonts w:cstheme="minorHAns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4FBD406D" wp14:editId="2A5D7B47">
                  <wp:extent cx="850580" cy="567497"/>
                  <wp:effectExtent l="0" t="0" r="6985" b="4445"/>
                  <wp:docPr id="7" name="Grafik 7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ocs.uni.li/public/05739367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80" cy="56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</w:tcPr>
          <w:p w:rsidR="00040121" w:rsidRPr="00650424" w:rsidRDefault="00040121" w:rsidP="00040121">
            <w:pPr>
              <w:tabs>
                <w:tab w:val="left" w:pos="1701"/>
              </w:tabs>
              <w:spacing w:line="20" w:lineRule="atLeast"/>
              <w:rPr>
                <w:rFonts w:cstheme="minorHAnsi"/>
                <w:color w:val="000000"/>
              </w:rPr>
            </w:pPr>
            <w:r w:rsidRPr="00650424">
              <w:rPr>
                <w:rFonts w:cstheme="minorHAnsi"/>
                <w:color w:val="000000"/>
              </w:rPr>
              <w:t xml:space="preserve">Montag, </w:t>
            </w:r>
            <w:r w:rsidR="00DD4A2F" w:rsidRPr="00650424">
              <w:rPr>
                <w:rFonts w:cstheme="minorHAnsi"/>
                <w:color w:val="000000"/>
              </w:rPr>
              <w:t>23</w:t>
            </w:r>
            <w:r w:rsidRPr="00650424">
              <w:rPr>
                <w:rFonts w:cstheme="minorHAnsi"/>
                <w:color w:val="000000"/>
              </w:rPr>
              <w:t>.</w:t>
            </w:r>
            <w:r w:rsidR="00DD4A2F" w:rsidRPr="00650424">
              <w:rPr>
                <w:rFonts w:cstheme="minorHAnsi"/>
                <w:color w:val="000000"/>
              </w:rPr>
              <w:t>01</w:t>
            </w:r>
            <w:r w:rsidRPr="00650424">
              <w:rPr>
                <w:rFonts w:cstheme="minorHAnsi"/>
                <w:color w:val="000000"/>
              </w:rPr>
              <w:t>.201</w:t>
            </w:r>
            <w:r w:rsidR="00DD4A2F" w:rsidRPr="00650424">
              <w:rPr>
                <w:rFonts w:cstheme="minorHAnsi"/>
                <w:color w:val="000000"/>
              </w:rPr>
              <w:t>7</w:t>
            </w:r>
            <w:r w:rsidRPr="00650424">
              <w:rPr>
                <w:rFonts w:cstheme="minorHAnsi"/>
                <w:color w:val="000000"/>
              </w:rPr>
              <w:t xml:space="preserve">, </w:t>
            </w:r>
            <w:r w:rsidR="00DD4A2F" w:rsidRPr="00650424">
              <w:rPr>
                <w:rFonts w:cstheme="minorHAnsi"/>
                <w:color w:val="000000"/>
              </w:rPr>
              <w:t>12</w:t>
            </w:r>
            <w:r w:rsidRPr="00650424">
              <w:rPr>
                <w:rFonts w:cstheme="minorHAnsi"/>
                <w:color w:val="000000"/>
              </w:rPr>
              <w:t>.</w:t>
            </w:r>
            <w:r w:rsidR="00DD4A2F" w:rsidRPr="00650424">
              <w:rPr>
                <w:rFonts w:cstheme="minorHAnsi"/>
                <w:color w:val="000000"/>
              </w:rPr>
              <w:t>15</w:t>
            </w:r>
            <w:r w:rsidRPr="00650424">
              <w:rPr>
                <w:rFonts w:cstheme="minorHAnsi"/>
                <w:color w:val="000000"/>
              </w:rPr>
              <w:t xml:space="preserve"> – </w:t>
            </w:r>
            <w:r w:rsidR="00DD4A2F" w:rsidRPr="00650424">
              <w:rPr>
                <w:rFonts w:cstheme="minorHAnsi"/>
                <w:color w:val="000000"/>
              </w:rPr>
              <w:t>13</w:t>
            </w:r>
            <w:r w:rsidRPr="00650424">
              <w:rPr>
                <w:rFonts w:cstheme="minorHAnsi"/>
                <w:color w:val="000000"/>
              </w:rPr>
              <w:t>.</w:t>
            </w:r>
            <w:r w:rsidR="00DD4A2F" w:rsidRPr="00650424">
              <w:rPr>
                <w:rFonts w:cstheme="minorHAnsi"/>
                <w:color w:val="000000"/>
              </w:rPr>
              <w:t>45</w:t>
            </w:r>
            <w:r w:rsidRPr="00650424">
              <w:rPr>
                <w:rFonts w:cstheme="minorHAnsi"/>
                <w:color w:val="000000"/>
              </w:rPr>
              <w:t xml:space="preserve"> Uhr</w:t>
            </w:r>
          </w:p>
          <w:p w:rsidR="00040121" w:rsidRPr="00650424" w:rsidRDefault="00040121" w:rsidP="00040121">
            <w:pPr>
              <w:tabs>
                <w:tab w:val="left" w:pos="1701"/>
              </w:tabs>
              <w:spacing w:line="20" w:lineRule="atLeast"/>
              <w:rPr>
                <w:rFonts w:cstheme="minorHAnsi"/>
                <w:color w:val="000000"/>
                <w:shd w:val="clear" w:color="auto" w:fill="FFFFFF"/>
              </w:rPr>
            </w:pPr>
            <w:r w:rsidRPr="00650424">
              <w:rPr>
                <w:rFonts w:cstheme="minorHAnsi"/>
                <w:color w:val="000000"/>
                <w:shd w:val="clear" w:color="auto" w:fill="FFFFFF"/>
              </w:rPr>
              <w:t xml:space="preserve">Vaduz, </w:t>
            </w:r>
            <w:r w:rsidR="00650424">
              <w:rPr>
                <w:rFonts w:cstheme="minorHAnsi"/>
                <w:color w:val="000000"/>
                <w:shd w:val="clear" w:color="auto" w:fill="FFFFFF"/>
              </w:rPr>
              <w:t>Universität Liechtenstein</w:t>
            </w:r>
          </w:p>
          <w:p w:rsidR="00040121" w:rsidRPr="00650424" w:rsidRDefault="00650424" w:rsidP="00040121">
            <w:pPr>
              <w:tabs>
                <w:tab w:val="left" w:pos="1701"/>
              </w:tabs>
              <w:spacing w:line="20" w:lineRule="atLeast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  <w:shd w:val="clear" w:color="auto" w:fill="FFFFFF"/>
              </w:rPr>
              <w:t>Seminar</w:t>
            </w:r>
          </w:p>
          <w:p w:rsidR="00040121" w:rsidRPr="00650424" w:rsidRDefault="00DD4A2F" w:rsidP="00040121">
            <w:pPr>
              <w:tabs>
                <w:tab w:val="left" w:pos="1701"/>
              </w:tabs>
              <w:spacing w:line="20" w:lineRule="atLeast"/>
              <w:rPr>
                <w:rStyle w:val="Fett"/>
                <w:rFonts w:cstheme="minorHAnsi"/>
                <w:color w:val="000000"/>
                <w:bdr w:val="none" w:sz="0" w:space="0" w:color="auto" w:frame="1"/>
                <w:shd w:val="clear" w:color="auto" w:fill="FFFFFF"/>
              </w:rPr>
            </w:pPr>
            <w:r w:rsidRPr="00650424">
              <w:rPr>
                <w:rStyle w:val="Fett"/>
                <w:rFonts w:cstheme="minorHAnsi"/>
                <w:color w:val="000000"/>
                <w:bdr w:val="none" w:sz="0" w:space="0" w:color="auto" w:frame="1"/>
                <w:shd w:val="clear" w:color="auto" w:fill="FFFFFF"/>
              </w:rPr>
              <w:t xml:space="preserve">Lunch &amp; </w:t>
            </w:r>
            <w:proofErr w:type="spellStart"/>
            <w:r w:rsidRPr="00650424">
              <w:rPr>
                <w:rStyle w:val="Fett"/>
                <w:rFonts w:cstheme="minorHAnsi"/>
                <w:color w:val="000000"/>
                <w:bdr w:val="none" w:sz="0" w:space="0" w:color="auto" w:frame="1"/>
                <w:shd w:val="clear" w:color="auto" w:fill="FFFFFF"/>
              </w:rPr>
              <w:t>Learn</w:t>
            </w:r>
            <w:proofErr w:type="spellEnd"/>
          </w:p>
          <w:p w:rsidR="00DD4A2F" w:rsidRPr="00650424" w:rsidRDefault="00650424" w:rsidP="00040121">
            <w:pPr>
              <w:tabs>
                <w:tab w:val="left" w:pos="1701"/>
              </w:tabs>
              <w:spacing w:line="20" w:lineRule="atLeast"/>
              <w:rPr>
                <w:rFonts w:cstheme="minorHAnsi"/>
                <w:color w:val="333333"/>
                <w:shd w:val="clear" w:color="auto" w:fill="FFFFFF"/>
              </w:rPr>
            </w:pPr>
            <w:r>
              <w:rPr>
                <w:rFonts w:cstheme="minorHAnsi"/>
                <w:color w:val="333333"/>
                <w:shd w:val="clear" w:color="auto" w:fill="FFFFFF"/>
              </w:rPr>
              <w:t>Das neue liechtensteinische GmbH-Recht</w:t>
            </w:r>
          </w:p>
          <w:p w:rsidR="00040121" w:rsidRPr="00650424" w:rsidRDefault="00DD4A2F" w:rsidP="00040121">
            <w:pPr>
              <w:tabs>
                <w:tab w:val="left" w:pos="1701"/>
              </w:tabs>
              <w:spacing w:line="20" w:lineRule="atLeast"/>
              <w:rPr>
                <w:rStyle w:val="Hyperlink"/>
                <w:rFonts w:cstheme="minorHAnsi"/>
                <w:bCs/>
                <w:i/>
              </w:rPr>
            </w:pPr>
            <w:r w:rsidRPr="00650424">
              <w:rPr>
                <w:rFonts w:cstheme="minorHAnsi"/>
                <w:bCs/>
                <w:i/>
              </w:rPr>
              <w:t>Anmeldungen und w</w:t>
            </w:r>
            <w:r w:rsidR="00040121" w:rsidRPr="00650424">
              <w:rPr>
                <w:rFonts w:cstheme="minorHAnsi"/>
                <w:bCs/>
                <w:i/>
              </w:rPr>
              <w:t xml:space="preserve">eitere Informationen unter </w:t>
            </w:r>
            <w:hyperlink r:id="rId11" w:history="1">
              <w:r w:rsidRPr="00650424">
                <w:rPr>
                  <w:rStyle w:val="Hyperlink"/>
                  <w:rFonts w:cstheme="minorHAnsi"/>
                  <w:i/>
                </w:rPr>
                <w:t>www.uni.li/lunchlearn</w:t>
              </w:r>
            </w:hyperlink>
            <w:r w:rsidRPr="00650424">
              <w:rPr>
                <w:rFonts w:cstheme="minorHAnsi"/>
                <w:i/>
              </w:rPr>
              <w:t xml:space="preserve"> </w:t>
            </w:r>
            <w:r w:rsidR="00040121" w:rsidRPr="00650424">
              <w:rPr>
                <w:rFonts w:cstheme="minorHAnsi"/>
                <w:i/>
                <w:color w:val="A3AAAE"/>
              </w:rPr>
              <w:t xml:space="preserve"> </w:t>
            </w:r>
          </w:p>
          <w:p w:rsidR="00040121" w:rsidRPr="00650424" w:rsidRDefault="00040121" w:rsidP="00040121">
            <w:pPr>
              <w:tabs>
                <w:tab w:val="left" w:pos="1701"/>
              </w:tabs>
              <w:spacing w:line="20" w:lineRule="atLeast"/>
              <w:rPr>
                <w:rFonts w:cstheme="minorHAnsi"/>
                <w:color w:val="000000"/>
              </w:rPr>
            </w:pPr>
          </w:p>
        </w:tc>
      </w:tr>
      <w:tr w:rsidR="005436FC" w:rsidRPr="00CF5337" w:rsidTr="00215B3F">
        <w:trPr>
          <w:trHeight w:val="146"/>
        </w:trPr>
        <w:tc>
          <w:tcPr>
            <w:tcW w:w="2317" w:type="dxa"/>
          </w:tcPr>
          <w:p w:rsidR="005436FC" w:rsidRDefault="005436FC" w:rsidP="00393E6F">
            <w:pPr>
              <w:jc w:val="center"/>
              <w:rPr>
                <w:rFonts w:ascii="inherit" w:hAnsi="inherit" w:cs="Arial"/>
                <w:noProof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inherit" w:hAnsi="inherit" w:cs="Arial"/>
                <w:noProof/>
                <w:color w:val="00000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401A2DEB" wp14:editId="4760717A">
                  <wp:extent cx="846566" cy="564236"/>
                  <wp:effectExtent l="0" t="0" r="0" b="7620"/>
                  <wp:docPr id="1" name="Grafik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ocs.uni.li/public/05739367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566" cy="56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</w:tcPr>
          <w:p w:rsidR="004442FA" w:rsidRPr="00F87EDC" w:rsidRDefault="00B67822" w:rsidP="005436FC">
            <w:pPr>
              <w:tabs>
                <w:tab w:val="left" w:pos="1701"/>
              </w:tabs>
              <w:spacing w:line="20" w:lineRule="atLeast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Mittwoch</w:t>
            </w:r>
            <w:r w:rsidR="005436FC" w:rsidRPr="00F87EDC">
              <w:rPr>
                <w:rFonts w:cstheme="minorHAnsi"/>
                <w:color w:val="000000"/>
              </w:rPr>
              <w:t xml:space="preserve">, </w:t>
            </w:r>
            <w:r>
              <w:rPr>
                <w:rFonts w:cstheme="minorHAnsi"/>
                <w:color w:val="000000"/>
              </w:rPr>
              <w:t>25</w:t>
            </w:r>
            <w:r w:rsidR="005436FC" w:rsidRPr="00F87EDC">
              <w:rPr>
                <w:rFonts w:cstheme="minorHAnsi"/>
                <w:color w:val="000000"/>
              </w:rPr>
              <w:t>.</w:t>
            </w:r>
            <w:r w:rsidR="00650424">
              <w:rPr>
                <w:rFonts w:cstheme="minorHAnsi"/>
                <w:color w:val="000000"/>
              </w:rPr>
              <w:t>01</w:t>
            </w:r>
            <w:r w:rsidR="005436FC" w:rsidRPr="00F87EDC">
              <w:rPr>
                <w:rFonts w:cstheme="minorHAnsi"/>
                <w:color w:val="000000"/>
              </w:rPr>
              <w:t>.</w:t>
            </w:r>
            <w:r w:rsidR="004442FA" w:rsidRPr="00F87EDC">
              <w:rPr>
                <w:rFonts w:cstheme="minorHAnsi"/>
                <w:color w:val="000000"/>
              </w:rPr>
              <w:t>20</w:t>
            </w:r>
            <w:r w:rsidR="005436FC" w:rsidRPr="00F87EDC">
              <w:rPr>
                <w:rFonts w:cstheme="minorHAnsi"/>
                <w:color w:val="000000"/>
              </w:rPr>
              <w:t>1</w:t>
            </w:r>
            <w:r w:rsidR="00650424">
              <w:rPr>
                <w:rFonts w:cstheme="minorHAnsi"/>
                <w:color w:val="000000"/>
              </w:rPr>
              <w:t>7</w:t>
            </w:r>
          </w:p>
          <w:p w:rsidR="005436FC" w:rsidRPr="00F87EDC" w:rsidRDefault="004442FA" w:rsidP="005436FC">
            <w:pPr>
              <w:tabs>
                <w:tab w:val="left" w:pos="1701"/>
              </w:tabs>
              <w:spacing w:line="20" w:lineRule="atLeast"/>
              <w:rPr>
                <w:rFonts w:cstheme="minorHAnsi"/>
                <w:color w:val="000000"/>
                <w:shd w:val="clear" w:color="auto" w:fill="FFFFFF"/>
              </w:rPr>
            </w:pPr>
            <w:r w:rsidRPr="00F87EDC">
              <w:rPr>
                <w:rFonts w:cstheme="minorHAnsi"/>
                <w:color w:val="000000"/>
                <w:shd w:val="clear" w:color="auto" w:fill="FFFFFF"/>
              </w:rPr>
              <w:t>Vaduz, Universität Liechtenstein</w:t>
            </w:r>
          </w:p>
          <w:p w:rsidR="005436FC" w:rsidRPr="00650424" w:rsidRDefault="00B67822" w:rsidP="005436FC">
            <w:pPr>
              <w:tabs>
                <w:tab w:val="left" w:pos="1701"/>
              </w:tabs>
              <w:spacing w:line="20" w:lineRule="atLeast"/>
              <w:rPr>
                <w:rFonts w:cstheme="minorHAnsi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rStyle w:val="Fett"/>
                <w:rFonts w:cstheme="minorHAnsi"/>
                <w:color w:val="000000"/>
                <w:bdr w:val="none" w:sz="0" w:space="0" w:color="auto" w:frame="1"/>
                <w:shd w:val="clear" w:color="auto" w:fill="FFFFFF"/>
              </w:rPr>
              <w:t>Datenschutztag</w:t>
            </w:r>
          </w:p>
          <w:p w:rsidR="005436FC" w:rsidRDefault="00B67822" w:rsidP="003103F7">
            <w:pPr>
              <w:tabs>
                <w:tab w:val="left" w:pos="1701"/>
              </w:tabs>
              <w:spacing w:line="20" w:lineRule="atLeast"/>
              <w:rPr>
                <w:rFonts w:ascii="Helvetica" w:hAnsi="Helvetica" w:cs="Helvetica"/>
                <w:color w:val="A3AAAE"/>
                <w:sz w:val="21"/>
                <w:szCs w:val="21"/>
              </w:rPr>
            </w:pPr>
            <w:r>
              <w:rPr>
                <w:rFonts w:cstheme="minorHAnsi"/>
                <w:bCs/>
                <w:i/>
              </w:rPr>
              <w:t>Informationen folgen</w:t>
            </w:r>
            <w:r w:rsidR="00650424" w:rsidRPr="00650424">
              <w:rPr>
                <w:rFonts w:cstheme="minorHAnsi"/>
                <w:i/>
                <w:color w:val="A3AAAE"/>
              </w:rPr>
              <w:t xml:space="preserve"> </w:t>
            </w:r>
          </w:p>
          <w:p w:rsidR="00650424" w:rsidRPr="00F87EDC" w:rsidRDefault="00650424" w:rsidP="003103F7">
            <w:pPr>
              <w:tabs>
                <w:tab w:val="left" w:pos="1701"/>
              </w:tabs>
              <w:spacing w:line="20" w:lineRule="atLeast"/>
              <w:rPr>
                <w:rFonts w:cstheme="minorHAnsi"/>
                <w:color w:val="000000"/>
              </w:rPr>
            </w:pPr>
          </w:p>
        </w:tc>
      </w:tr>
      <w:tr w:rsidR="00B67822" w:rsidRPr="00CF5337" w:rsidTr="00215B3F">
        <w:trPr>
          <w:trHeight w:val="146"/>
        </w:trPr>
        <w:tc>
          <w:tcPr>
            <w:tcW w:w="2317" w:type="dxa"/>
          </w:tcPr>
          <w:p w:rsidR="00B67822" w:rsidRDefault="00B67822" w:rsidP="00393E6F">
            <w:pPr>
              <w:jc w:val="center"/>
              <w:rPr>
                <w:rFonts w:ascii="inherit" w:hAnsi="inherit" w:cs="Arial"/>
                <w:noProof/>
                <w:color w:val="000000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inherit" w:hAnsi="inherit" w:cs="Arial"/>
                <w:noProof/>
                <w:color w:val="000000"/>
                <w:sz w:val="18"/>
                <w:szCs w:val="18"/>
                <w:bdr w:val="none" w:sz="0" w:space="0" w:color="auto" w:frame="1"/>
              </w:rPr>
              <w:drawing>
                <wp:inline distT="0" distB="0" distL="0" distR="0" wp14:anchorId="1C5CBB29" wp14:editId="2C84D695">
                  <wp:extent cx="846566" cy="567499"/>
                  <wp:effectExtent l="0" t="0" r="0" b="4445"/>
                  <wp:docPr id="2" name="Grafik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ocs.uni.li/public/05739367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566" cy="56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</w:tcPr>
          <w:p w:rsidR="00B67822" w:rsidRPr="00F87EDC" w:rsidRDefault="00B67822" w:rsidP="00B67822">
            <w:pPr>
              <w:tabs>
                <w:tab w:val="left" w:pos="1701"/>
              </w:tabs>
              <w:spacing w:line="20" w:lineRule="atLeast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Donnerstag</w:t>
            </w:r>
            <w:r w:rsidRPr="00F87EDC">
              <w:rPr>
                <w:rFonts w:cstheme="minorHAnsi"/>
                <w:color w:val="000000"/>
              </w:rPr>
              <w:t xml:space="preserve">, </w:t>
            </w:r>
            <w:r>
              <w:rPr>
                <w:rFonts w:cstheme="minorHAnsi"/>
                <w:color w:val="000000"/>
              </w:rPr>
              <w:t>26</w:t>
            </w:r>
            <w:r w:rsidRPr="00F87EDC">
              <w:rPr>
                <w:rFonts w:cstheme="minorHAnsi"/>
                <w:color w:val="000000"/>
              </w:rPr>
              <w:t>.</w:t>
            </w:r>
            <w:r>
              <w:rPr>
                <w:rFonts w:cstheme="minorHAnsi"/>
                <w:color w:val="000000"/>
              </w:rPr>
              <w:t>01</w:t>
            </w:r>
            <w:r w:rsidRPr="00F87EDC">
              <w:rPr>
                <w:rFonts w:cstheme="minorHAnsi"/>
                <w:color w:val="000000"/>
              </w:rPr>
              <w:t>.201</w:t>
            </w:r>
            <w:r>
              <w:rPr>
                <w:rFonts w:cstheme="minorHAnsi"/>
                <w:color w:val="000000"/>
              </w:rPr>
              <w:t>7</w:t>
            </w:r>
            <w:r w:rsidRPr="00F87EDC">
              <w:rPr>
                <w:rFonts w:cstheme="minorHAnsi"/>
                <w:color w:val="000000"/>
              </w:rPr>
              <w:t xml:space="preserve">, </w:t>
            </w:r>
            <w:r>
              <w:rPr>
                <w:rFonts w:cstheme="minorHAnsi"/>
                <w:color w:val="000000"/>
              </w:rPr>
              <w:t>13</w:t>
            </w:r>
            <w:r w:rsidRPr="00F87EDC">
              <w:rPr>
                <w:rFonts w:cstheme="minorHAnsi"/>
                <w:color w:val="000000"/>
              </w:rPr>
              <w:t>.30</w:t>
            </w:r>
            <w:r>
              <w:rPr>
                <w:rFonts w:cstheme="minorHAnsi"/>
                <w:color w:val="000000"/>
              </w:rPr>
              <w:t xml:space="preserve"> – 17.30</w:t>
            </w:r>
            <w:r w:rsidRPr="00F87EDC">
              <w:rPr>
                <w:rFonts w:cstheme="minorHAnsi"/>
                <w:color w:val="000000"/>
              </w:rPr>
              <w:t xml:space="preserve"> Uhr</w:t>
            </w:r>
          </w:p>
          <w:p w:rsidR="00B67822" w:rsidRPr="00F87EDC" w:rsidRDefault="00B67822" w:rsidP="00B67822">
            <w:pPr>
              <w:tabs>
                <w:tab w:val="left" w:pos="1701"/>
              </w:tabs>
              <w:spacing w:line="20" w:lineRule="atLeast"/>
              <w:rPr>
                <w:rFonts w:cstheme="minorHAnsi"/>
                <w:color w:val="000000"/>
                <w:shd w:val="clear" w:color="auto" w:fill="FFFFFF"/>
              </w:rPr>
            </w:pPr>
            <w:r w:rsidRPr="00F87EDC">
              <w:rPr>
                <w:rFonts w:cstheme="minorHAnsi"/>
                <w:color w:val="000000"/>
                <w:shd w:val="clear" w:color="auto" w:fill="FFFFFF"/>
              </w:rPr>
              <w:t>Vaduz, Universität Liechtenstein</w:t>
            </w:r>
          </w:p>
          <w:p w:rsidR="00B67822" w:rsidRPr="00F87EDC" w:rsidRDefault="00B67822" w:rsidP="00B67822">
            <w:pPr>
              <w:tabs>
                <w:tab w:val="left" w:pos="1701"/>
              </w:tabs>
              <w:spacing w:line="20" w:lineRule="atLeast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  <w:shd w:val="clear" w:color="auto" w:fill="FFFFFF"/>
              </w:rPr>
              <w:t>Tagung</w:t>
            </w:r>
          </w:p>
          <w:p w:rsidR="00B67822" w:rsidRPr="00650424" w:rsidRDefault="00B67822" w:rsidP="00B67822">
            <w:pPr>
              <w:tabs>
                <w:tab w:val="left" w:pos="1701"/>
              </w:tabs>
              <w:spacing w:line="20" w:lineRule="atLeast"/>
              <w:rPr>
                <w:rFonts w:cstheme="minorHAnsi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>
              <w:rPr>
                <w:rStyle w:val="Fett"/>
                <w:rFonts w:cstheme="minorHAnsi"/>
                <w:color w:val="000000"/>
                <w:bdr w:val="none" w:sz="0" w:space="0" w:color="auto" w:frame="1"/>
                <w:shd w:val="clear" w:color="auto" w:fill="FFFFFF"/>
              </w:rPr>
              <w:t>2. Liechtensteinisches Bankrechtsforum</w:t>
            </w:r>
          </w:p>
          <w:p w:rsidR="00B67822" w:rsidRDefault="00B67822" w:rsidP="00B67822">
            <w:pPr>
              <w:tabs>
                <w:tab w:val="left" w:pos="1701"/>
              </w:tabs>
              <w:spacing w:line="20" w:lineRule="atLeast"/>
              <w:rPr>
                <w:rFonts w:ascii="Helvetica" w:hAnsi="Helvetica" w:cs="Helvetica"/>
                <w:color w:val="A3AAAE"/>
                <w:sz w:val="21"/>
                <w:szCs w:val="21"/>
              </w:rPr>
            </w:pPr>
            <w:r w:rsidRPr="00F87EDC">
              <w:rPr>
                <w:rFonts w:cstheme="minorHAnsi"/>
                <w:bCs/>
                <w:i/>
              </w:rPr>
              <w:t xml:space="preserve">Anmeldungen und </w:t>
            </w:r>
            <w:r>
              <w:rPr>
                <w:rFonts w:cstheme="minorHAnsi"/>
                <w:bCs/>
                <w:i/>
              </w:rPr>
              <w:t>weitere Informatio</w:t>
            </w:r>
            <w:r w:rsidRPr="00650424">
              <w:rPr>
                <w:rFonts w:cstheme="minorHAnsi"/>
                <w:bCs/>
                <w:i/>
              </w:rPr>
              <w:t xml:space="preserve">nen unter </w:t>
            </w:r>
            <w:hyperlink r:id="rId14" w:history="1">
              <w:r w:rsidRPr="00650424">
                <w:rPr>
                  <w:rStyle w:val="Hyperlink"/>
                  <w:rFonts w:cstheme="minorHAnsi"/>
                  <w:i/>
                </w:rPr>
                <w:t>bit.ly/2gwU131</w:t>
              </w:r>
            </w:hyperlink>
            <w:r w:rsidRPr="00650424">
              <w:rPr>
                <w:rFonts w:cstheme="minorHAnsi"/>
                <w:i/>
                <w:color w:val="A3AAAE"/>
              </w:rPr>
              <w:t xml:space="preserve"> </w:t>
            </w:r>
          </w:p>
          <w:p w:rsidR="00B67822" w:rsidRDefault="00B67822" w:rsidP="005436FC">
            <w:pPr>
              <w:tabs>
                <w:tab w:val="left" w:pos="1701"/>
              </w:tabs>
              <w:spacing w:line="20" w:lineRule="atLeast"/>
              <w:rPr>
                <w:rFonts w:cstheme="minorHAnsi"/>
                <w:color w:val="000000"/>
              </w:rPr>
            </w:pPr>
          </w:p>
        </w:tc>
      </w:tr>
      <w:tr w:rsidR="00B67822" w:rsidRPr="00CF5337" w:rsidTr="00215B3F">
        <w:trPr>
          <w:trHeight w:val="146"/>
        </w:trPr>
        <w:tc>
          <w:tcPr>
            <w:tcW w:w="2317" w:type="dxa"/>
          </w:tcPr>
          <w:p w:rsidR="00B67822" w:rsidRPr="00C6435A" w:rsidRDefault="00B67822" w:rsidP="00393E6F">
            <w:pPr>
              <w:jc w:val="center"/>
              <w:rPr>
                <w:rFonts w:cstheme="minorHAnsi"/>
                <w:noProof/>
                <w:color w:val="000000"/>
                <w:bdr w:val="none" w:sz="0" w:space="0" w:color="auto" w:frame="1"/>
              </w:rPr>
            </w:pPr>
            <w:r w:rsidRPr="00C6435A">
              <w:rPr>
                <w:rFonts w:cstheme="minorHAns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FF43A91" wp14:editId="0777D20D">
                  <wp:extent cx="846566" cy="564818"/>
                  <wp:effectExtent l="0" t="0" r="0" b="6985"/>
                  <wp:docPr id="4" name="Grafik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docs.uni.li/public/05739367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566" cy="56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</w:tcPr>
          <w:p w:rsidR="00B67822" w:rsidRPr="00C6435A" w:rsidRDefault="00B67822" w:rsidP="00B67822">
            <w:pPr>
              <w:tabs>
                <w:tab w:val="left" w:pos="1701"/>
              </w:tabs>
              <w:spacing w:line="20" w:lineRule="atLeast"/>
              <w:rPr>
                <w:rFonts w:cstheme="minorHAnsi"/>
                <w:color w:val="000000"/>
              </w:rPr>
            </w:pPr>
            <w:r w:rsidRPr="00C6435A">
              <w:rPr>
                <w:rFonts w:cstheme="minorHAnsi"/>
                <w:color w:val="000000"/>
              </w:rPr>
              <w:t>Dienstag, 31.01.2017, 13.30 – 17.30 Uhr</w:t>
            </w:r>
          </w:p>
          <w:p w:rsidR="00B67822" w:rsidRPr="00C6435A" w:rsidRDefault="00B67822" w:rsidP="00B67822">
            <w:pPr>
              <w:tabs>
                <w:tab w:val="left" w:pos="1701"/>
              </w:tabs>
              <w:spacing w:line="20" w:lineRule="atLeast"/>
              <w:rPr>
                <w:rFonts w:cstheme="minorHAnsi"/>
                <w:color w:val="000000"/>
                <w:shd w:val="clear" w:color="auto" w:fill="FFFFFF"/>
              </w:rPr>
            </w:pPr>
            <w:r w:rsidRPr="00C6435A">
              <w:rPr>
                <w:rFonts w:cstheme="minorHAnsi"/>
                <w:color w:val="000000"/>
                <w:shd w:val="clear" w:color="auto" w:fill="FFFFFF"/>
              </w:rPr>
              <w:t>Vaduz, Universität Liechtenstein</w:t>
            </w:r>
          </w:p>
          <w:p w:rsidR="00B67822" w:rsidRPr="00C6435A" w:rsidRDefault="00B67822" w:rsidP="00B67822">
            <w:pPr>
              <w:tabs>
                <w:tab w:val="left" w:pos="1701"/>
              </w:tabs>
              <w:spacing w:line="20" w:lineRule="atLeast"/>
              <w:rPr>
                <w:rFonts w:cstheme="minorHAnsi"/>
                <w:b/>
                <w:color w:val="000000"/>
              </w:rPr>
            </w:pPr>
            <w:r w:rsidRPr="00C6435A">
              <w:rPr>
                <w:rFonts w:cstheme="minorHAnsi"/>
                <w:b/>
                <w:color w:val="000000"/>
                <w:shd w:val="clear" w:color="auto" w:fill="FFFFFF"/>
              </w:rPr>
              <w:t>Seminar</w:t>
            </w:r>
          </w:p>
          <w:p w:rsidR="00B67822" w:rsidRPr="00C6435A" w:rsidRDefault="00B67822" w:rsidP="00B67822">
            <w:pPr>
              <w:tabs>
                <w:tab w:val="left" w:pos="1701"/>
              </w:tabs>
              <w:spacing w:line="20" w:lineRule="atLeast"/>
              <w:rPr>
                <w:rStyle w:val="Fett"/>
                <w:rFonts w:cstheme="minorHAnsi"/>
                <w:color w:val="000000"/>
                <w:bdr w:val="none" w:sz="0" w:space="0" w:color="auto" w:frame="1"/>
                <w:shd w:val="clear" w:color="auto" w:fill="FFFFFF"/>
              </w:rPr>
            </w:pPr>
            <w:r w:rsidRPr="00C6435A">
              <w:rPr>
                <w:rStyle w:val="Fett"/>
                <w:rFonts w:cstheme="minorHAnsi"/>
                <w:color w:val="000000"/>
                <w:bdr w:val="none" w:sz="0" w:space="0" w:color="auto" w:frame="1"/>
                <w:shd w:val="clear" w:color="auto" w:fill="FFFFFF"/>
              </w:rPr>
              <w:t xml:space="preserve">Schriftsätze – VGH und </w:t>
            </w:r>
            <w:proofErr w:type="spellStart"/>
            <w:r w:rsidRPr="00C6435A">
              <w:rPr>
                <w:rStyle w:val="Fett"/>
                <w:rFonts w:cstheme="minorHAnsi"/>
                <w:color w:val="000000"/>
                <w:bdr w:val="none" w:sz="0" w:space="0" w:color="auto" w:frame="1"/>
                <w:shd w:val="clear" w:color="auto" w:fill="FFFFFF"/>
              </w:rPr>
              <w:t>StGH</w:t>
            </w:r>
            <w:proofErr w:type="spellEnd"/>
          </w:p>
          <w:p w:rsidR="00B67822" w:rsidRPr="00C6435A" w:rsidRDefault="00B67822" w:rsidP="00B67822">
            <w:pPr>
              <w:tabs>
                <w:tab w:val="left" w:pos="1701"/>
              </w:tabs>
              <w:spacing w:line="20" w:lineRule="atLeast"/>
              <w:rPr>
                <w:rFonts w:cstheme="minorHAnsi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C6435A">
              <w:rPr>
                <w:rFonts w:cstheme="minorHAnsi"/>
                <w:color w:val="333333"/>
                <w:shd w:val="clear" w:color="auto" w:fill="FFFFFF"/>
              </w:rPr>
              <w:t>Das halbtägige Seminar befasst sich mit dem liechtensteinischen Verwaltungs- und Verfassungsrecht.</w:t>
            </w:r>
          </w:p>
          <w:p w:rsidR="00B67822" w:rsidRPr="00C6435A" w:rsidRDefault="00B67822" w:rsidP="006E6A3E">
            <w:pPr>
              <w:tabs>
                <w:tab w:val="left" w:pos="1701"/>
              </w:tabs>
              <w:spacing w:line="20" w:lineRule="atLeast"/>
              <w:rPr>
                <w:rFonts w:cstheme="minorHAnsi"/>
                <w:color w:val="000000"/>
              </w:rPr>
            </w:pPr>
            <w:r w:rsidRPr="00C6435A">
              <w:rPr>
                <w:rFonts w:cstheme="minorHAnsi"/>
                <w:bCs/>
                <w:i/>
              </w:rPr>
              <w:t xml:space="preserve">Anmeldungen und weitere Informationen unter </w:t>
            </w:r>
            <w:hyperlink r:id="rId16" w:history="1">
              <w:r w:rsidR="00C6435A" w:rsidRPr="00C6435A">
                <w:rPr>
                  <w:rStyle w:val="Hyperlink"/>
                  <w:rFonts w:cstheme="minorHAnsi"/>
                  <w:i/>
                </w:rPr>
                <w:t>bit.ly/2gscoWp</w:t>
              </w:r>
            </w:hyperlink>
            <w:r w:rsidR="00C6435A" w:rsidRPr="00C6435A">
              <w:rPr>
                <w:rFonts w:cstheme="minorHAnsi"/>
                <w:i/>
                <w:color w:val="A3AAAE"/>
              </w:rPr>
              <w:t xml:space="preserve"> </w:t>
            </w:r>
          </w:p>
        </w:tc>
      </w:tr>
      <w:tr w:rsidR="00215B3F" w:rsidRPr="00CF5337" w:rsidTr="00215B3F">
        <w:trPr>
          <w:trHeight w:val="268"/>
        </w:trPr>
        <w:tc>
          <w:tcPr>
            <w:tcW w:w="2317" w:type="dxa"/>
          </w:tcPr>
          <w:p w:rsidR="00215B3F" w:rsidRDefault="00215B3F" w:rsidP="00215B3F">
            <w:pPr>
              <w:jc w:val="both"/>
              <w:rPr>
                <w:rFonts w:cstheme="minorHAnsi"/>
                <w:noProof/>
                <w:color w:val="000000"/>
                <w:bdr w:val="none" w:sz="0" w:space="0" w:color="auto" w:frame="1"/>
              </w:rPr>
            </w:pPr>
          </w:p>
        </w:tc>
        <w:tc>
          <w:tcPr>
            <w:tcW w:w="6907" w:type="dxa"/>
          </w:tcPr>
          <w:p w:rsidR="00215B3F" w:rsidRDefault="00215B3F" w:rsidP="00D56EAD">
            <w:pPr>
              <w:shd w:val="clear" w:color="auto" w:fill="FFFFFF"/>
              <w:textAlignment w:val="baseline"/>
              <w:rPr>
                <w:rFonts w:cstheme="minorHAnsi"/>
                <w:color w:val="000000"/>
              </w:rPr>
            </w:pPr>
          </w:p>
        </w:tc>
      </w:tr>
    </w:tbl>
    <w:p w:rsidR="0019635F" w:rsidRPr="00701080" w:rsidRDefault="0019635F" w:rsidP="00D56EAD">
      <w:pPr>
        <w:shd w:val="clear" w:color="auto" w:fill="FFFFFF"/>
        <w:textAlignment w:val="baseline"/>
        <w:rPr>
          <w:rFonts w:cstheme="minorHAnsi"/>
          <w:bCs/>
          <w:color w:val="000000"/>
        </w:rPr>
      </w:pPr>
    </w:p>
    <w:sectPr w:rsidR="0019635F" w:rsidRPr="00701080" w:rsidSect="00756261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4BD" w:rsidRDefault="001864BD" w:rsidP="005423BD">
      <w:pPr>
        <w:spacing w:after="0" w:line="240" w:lineRule="auto"/>
      </w:pPr>
      <w:r>
        <w:separator/>
      </w:r>
    </w:p>
  </w:endnote>
  <w:endnote w:type="continuationSeparator" w:id="0">
    <w:p w:rsidR="001864BD" w:rsidRDefault="001864BD" w:rsidP="00542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Next FHL Light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7DB" w:rsidRPr="008A31C4" w:rsidRDefault="009077DB" w:rsidP="00CA6C0C">
    <w:pPr>
      <w:spacing w:after="0" w:line="240" w:lineRule="auto"/>
      <w:jc w:val="center"/>
      <w:rPr>
        <w:b/>
        <w:sz w:val="16"/>
        <w:szCs w:val="16"/>
      </w:rPr>
    </w:pPr>
    <w:r w:rsidRPr="008A31C4">
      <w:rPr>
        <w:b/>
        <w:sz w:val="16"/>
        <w:szCs w:val="16"/>
      </w:rPr>
      <w:t xml:space="preserve">Kontakt: </w:t>
    </w:r>
    <w:r w:rsidR="006638D7">
      <w:rPr>
        <w:b/>
        <w:sz w:val="16"/>
        <w:szCs w:val="16"/>
      </w:rPr>
      <w:t>Corina Ospelt</w:t>
    </w:r>
    <w:r w:rsidRPr="008A31C4">
      <w:rPr>
        <w:b/>
        <w:sz w:val="16"/>
        <w:szCs w:val="16"/>
      </w:rPr>
      <w:t xml:space="preserve"> / Stabsstelle Kommunikation</w:t>
    </w:r>
  </w:p>
  <w:p w:rsidR="009077DB" w:rsidRPr="008A31C4" w:rsidRDefault="009077DB" w:rsidP="00CA6C0C">
    <w:pPr>
      <w:spacing w:after="0" w:line="240" w:lineRule="auto"/>
      <w:jc w:val="center"/>
      <w:rPr>
        <w:sz w:val="16"/>
        <w:szCs w:val="16"/>
      </w:rPr>
    </w:pPr>
    <w:r w:rsidRPr="008A31C4">
      <w:rPr>
        <w:sz w:val="16"/>
        <w:szCs w:val="16"/>
      </w:rPr>
      <w:t>Universität Liechtenstein / Fürst-Franz-Josef-Strasse / 9490 Vaduz, Liechtenstein</w:t>
    </w:r>
  </w:p>
  <w:p w:rsidR="009077DB" w:rsidRPr="00CA6C0C" w:rsidRDefault="009077DB" w:rsidP="00CA6C0C">
    <w:pPr>
      <w:spacing w:after="0" w:line="240" w:lineRule="auto"/>
      <w:jc w:val="center"/>
      <w:rPr>
        <w:sz w:val="16"/>
        <w:szCs w:val="16"/>
      </w:rPr>
    </w:pPr>
    <w:r w:rsidRPr="008A31C4">
      <w:rPr>
        <w:sz w:val="16"/>
        <w:szCs w:val="16"/>
      </w:rPr>
      <w:t xml:space="preserve">Telefon +423 265 11 11 </w:t>
    </w:r>
    <w:r w:rsidR="006638D7">
      <w:rPr>
        <w:sz w:val="16"/>
        <w:szCs w:val="16"/>
      </w:rPr>
      <w:t>/ Direkt +423 265 11 08 / corina</w:t>
    </w:r>
    <w:r w:rsidRPr="008A31C4">
      <w:rPr>
        <w:sz w:val="16"/>
        <w:szCs w:val="16"/>
      </w:rPr>
      <w:t>.</w:t>
    </w:r>
    <w:r w:rsidR="006638D7">
      <w:rPr>
        <w:sz w:val="16"/>
        <w:szCs w:val="16"/>
      </w:rPr>
      <w:t>ospelt</w:t>
    </w:r>
    <w:r w:rsidRPr="008A31C4">
      <w:rPr>
        <w:sz w:val="16"/>
        <w:szCs w:val="16"/>
      </w:rPr>
      <w:t>@uni.li / www.uni.li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4BD" w:rsidRDefault="001864BD" w:rsidP="005423BD">
      <w:pPr>
        <w:spacing w:after="0" w:line="240" w:lineRule="auto"/>
      </w:pPr>
      <w:r>
        <w:separator/>
      </w:r>
    </w:p>
  </w:footnote>
  <w:footnote w:type="continuationSeparator" w:id="0">
    <w:p w:rsidR="001864BD" w:rsidRDefault="001864BD" w:rsidP="00542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7DB" w:rsidRPr="0031124C" w:rsidRDefault="009077DB" w:rsidP="005A3E23">
    <w:pPr>
      <w:ind w:left="-567"/>
      <w:rPr>
        <w:sz w:val="28"/>
        <w:szCs w:val="28"/>
      </w:rPr>
    </w:pPr>
    <w:r>
      <w:rPr>
        <w:noProof/>
      </w:rPr>
      <w:drawing>
        <wp:inline distT="0" distB="0" distL="0" distR="0" wp14:anchorId="7FABAC32" wp14:editId="77FA005C">
          <wp:extent cx="2222377" cy="343815"/>
          <wp:effectExtent l="0" t="0" r="6985" b="0"/>
          <wp:docPr id="3" name="Grafik 0" descr="uni.li-Logo_A4-A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.li-Logo_A4-A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5720" cy="344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 w:rsidR="005A3E23">
      <w:tab/>
    </w:r>
    <w:r w:rsidRPr="0031124C">
      <w:rPr>
        <w:sz w:val="28"/>
        <w:szCs w:val="28"/>
      </w:rPr>
      <w:t xml:space="preserve">Veranstaltungskalender </w:t>
    </w:r>
    <w:r w:rsidR="004442FA">
      <w:rPr>
        <w:sz w:val="28"/>
        <w:szCs w:val="28"/>
      </w:rPr>
      <w:t>201</w:t>
    </w:r>
    <w:r w:rsidR="00DD4A2F">
      <w:rPr>
        <w:sz w:val="28"/>
        <w:szCs w:val="28"/>
      </w:rPr>
      <w:t>7</w:t>
    </w:r>
  </w:p>
  <w:p w:rsidR="009077DB" w:rsidRDefault="009077D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E2CEB"/>
    <w:multiLevelType w:val="multilevel"/>
    <w:tmpl w:val="D0027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DF3EE4"/>
    <w:multiLevelType w:val="multilevel"/>
    <w:tmpl w:val="F738D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457882"/>
    <w:multiLevelType w:val="multilevel"/>
    <w:tmpl w:val="C7BC2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6F4704"/>
    <w:multiLevelType w:val="multilevel"/>
    <w:tmpl w:val="32CE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261E6A"/>
    <w:multiLevelType w:val="multilevel"/>
    <w:tmpl w:val="DF9E7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3BD"/>
    <w:rsid w:val="00000929"/>
    <w:rsid w:val="00000DD9"/>
    <w:rsid w:val="00002454"/>
    <w:rsid w:val="00004A74"/>
    <w:rsid w:val="0000536E"/>
    <w:rsid w:val="0000780D"/>
    <w:rsid w:val="0001010A"/>
    <w:rsid w:val="000142DF"/>
    <w:rsid w:val="00021704"/>
    <w:rsid w:val="00024CDC"/>
    <w:rsid w:val="00025343"/>
    <w:rsid w:val="0003621E"/>
    <w:rsid w:val="00040121"/>
    <w:rsid w:val="00042AC6"/>
    <w:rsid w:val="00043B6E"/>
    <w:rsid w:val="00051FA5"/>
    <w:rsid w:val="000520D0"/>
    <w:rsid w:val="00052144"/>
    <w:rsid w:val="00057DED"/>
    <w:rsid w:val="00066C60"/>
    <w:rsid w:val="00070A4E"/>
    <w:rsid w:val="0007716B"/>
    <w:rsid w:val="000820AE"/>
    <w:rsid w:val="000939F8"/>
    <w:rsid w:val="00097958"/>
    <w:rsid w:val="00097D1A"/>
    <w:rsid w:val="000A035E"/>
    <w:rsid w:val="000A0E42"/>
    <w:rsid w:val="000A1C9F"/>
    <w:rsid w:val="000A42B2"/>
    <w:rsid w:val="000A53D3"/>
    <w:rsid w:val="000A5FEA"/>
    <w:rsid w:val="000A78C1"/>
    <w:rsid w:val="000B1CEA"/>
    <w:rsid w:val="000B601F"/>
    <w:rsid w:val="000B716C"/>
    <w:rsid w:val="000D3CCF"/>
    <w:rsid w:val="000D3F34"/>
    <w:rsid w:val="000D40A5"/>
    <w:rsid w:val="000D5683"/>
    <w:rsid w:val="000D5F1B"/>
    <w:rsid w:val="000E5E3F"/>
    <w:rsid w:val="000F2E49"/>
    <w:rsid w:val="00105396"/>
    <w:rsid w:val="0010725F"/>
    <w:rsid w:val="00116201"/>
    <w:rsid w:val="00117528"/>
    <w:rsid w:val="001204FB"/>
    <w:rsid w:val="00123818"/>
    <w:rsid w:val="00127030"/>
    <w:rsid w:val="0012769B"/>
    <w:rsid w:val="001349A2"/>
    <w:rsid w:val="0013521E"/>
    <w:rsid w:val="00140F12"/>
    <w:rsid w:val="00141665"/>
    <w:rsid w:val="001450A5"/>
    <w:rsid w:val="00145B12"/>
    <w:rsid w:val="00150A33"/>
    <w:rsid w:val="00160473"/>
    <w:rsid w:val="001615D5"/>
    <w:rsid w:val="00163AB9"/>
    <w:rsid w:val="00165800"/>
    <w:rsid w:val="00175236"/>
    <w:rsid w:val="001757EC"/>
    <w:rsid w:val="0018275B"/>
    <w:rsid w:val="00183BE0"/>
    <w:rsid w:val="001864BD"/>
    <w:rsid w:val="00186A83"/>
    <w:rsid w:val="00186D9C"/>
    <w:rsid w:val="00194886"/>
    <w:rsid w:val="0019635F"/>
    <w:rsid w:val="001A0F47"/>
    <w:rsid w:val="001A23C4"/>
    <w:rsid w:val="001A7FCB"/>
    <w:rsid w:val="001C23A2"/>
    <w:rsid w:val="001C3541"/>
    <w:rsid w:val="001D11BE"/>
    <w:rsid w:val="001D17C2"/>
    <w:rsid w:val="001D7377"/>
    <w:rsid w:val="001E16C5"/>
    <w:rsid w:val="001F5277"/>
    <w:rsid w:val="001F614B"/>
    <w:rsid w:val="001F61A7"/>
    <w:rsid w:val="001F6270"/>
    <w:rsid w:val="001F73FE"/>
    <w:rsid w:val="00215B3F"/>
    <w:rsid w:val="002213C0"/>
    <w:rsid w:val="00222580"/>
    <w:rsid w:val="002265BA"/>
    <w:rsid w:val="00227689"/>
    <w:rsid w:val="00230EC3"/>
    <w:rsid w:val="0023136C"/>
    <w:rsid w:val="002350F7"/>
    <w:rsid w:val="00235269"/>
    <w:rsid w:val="00242EF8"/>
    <w:rsid w:val="00242FC6"/>
    <w:rsid w:val="002435FF"/>
    <w:rsid w:val="00244000"/>
    <w:rsid w:val="00244F31"/>
    <w:rsid w:val="00247744"/>
    <w:rsid w:val="002542C7"/>
    <w:rsid w:val="0025640A"/>
    <w:rsid w:val="00256C77"/>
    <w:rsid w:val="002660EC"/>
    <w:rsid w:val="002672E8"/>
    <w:rsid w:val="00271DF8"/>
    <w:rsid w:val="0027580F"/>
    <w:rsid w:val="002874B3"/>
    <w:rsid w:val="00290FAB"/>
    <w:rsid w:val="0029133F"/>
    <w:rsid w:val="002916C4"/>
    <w:rsid w:val="00293A2A"/>
    <w:rsid w:val="00295ED4"/>
    <w:rsid w:val="002A0014"/>
    <w:rsid w:val="002A06B9"/>
    <w:rsid w:val="002B0524"/>
    <w:rsid w:val="002B156D"/>
    <w:rsid w:val="002B456F"/>
    <w:rsid w:val="002B67A1"/>
    <w:rsid w:val="002D0A34"/>
    <w:rsid w:val="002D24B9"/>
    <w:rsid w:val="002E77CE"/>
    <w:rsid w:val="002F00DD"/>
    <w:rsid w:val="002F2849"/>
    <w:rsid w:val="002F4B39"/>
    <w:rsid w:val="002F7085"/>
    <w:rsid w:val="002F7E2A"/>
    <w:rsid w:val="00301E3F"/>
    <w:rsid w:val="00306181"/>
    <w:rsid w:val="003063AA"/>
    <w:rsid w:val="00307CF8"/>
    <w:rsid w:val="003103F7"/>
    <w:rsid w:val="00310E06"/>
    <w:rsid w:val="00312755"/>
    <w:rsid w:val="00315330"/>
    <w:rsid w:val="0032324D"/>
    <w:rsid w:val="00324F95"/>
    <w:rsid w:val="0033229F"/>
    <w:rsid w:val="0033232E"/>
    <w:rsid w:val="00336005"/>
    <w:rsid w:val="00336A19"/>
    <w:rsid w:val="00336A42"/>
    <w:rsid w:val="00345289"/>
    <w:rsid w:val="00347206"/>
    <w:rsid w:val="003475F2"/>
    <w:rsid w:val="00347FA3"/>
    <w:rsid w:val="00355382"/>
    <w:rsid w:val="00361C75"/>
    <w:rsid w:val="0036677F"/>
    <w:rsid w:val="00366B94"/>
    <w:rsid w:val="00367442"/>
    <w:rsid w:val="00367F0E"/>
    <w:rsid w:val="00374580"/>
    <w:rsid w:val="00386985"/>
    <w:rsid w:val="003904EB"/>
    <w:rsid w:val="0039439D"/>
    <w:rsid w:val="00397389"/>
    <w:rsid w:val="003A52B8"/>
    <w:rsid w:val="003A645B"/>
    <w:rsid w:val="003B134F"/>
    <w:rsid w:val="003B3261"/>
    <w:rsid w:val="003C0028"/>
    <w:rsid w:val="003C105F"/>
    <w:rsid w:val="003C3FCD"/>
    <w:rsid w:val="003D1D2D"/>
    <w:rsid w:val="003E119B"/>
    <w:rsid w:val="003E3702"/>
    <w:rsid w:val="003E420F"/>
    <w:rsid w:val="003E48E3"/>
    <w:rsid w:val="003F22DE"/>
    <w:rsid w:val="003F723B"/>
    <w:rsid w:val="00413B9D"/>
    <w:rsid w:val="004151A7"/>
    <w:rsid w:val="00423DED"/>
    <w:rsid w:val="00426060"/>
    <w:rsid w:val="004314D7"/>
    <w:rsid w:val="00436C3D"/>
    <w:rsid w:val="004433B6"/>
    <w:rsid w:val="004442FA"/>
    <w:rsid w:val="00444D73"/>
    <w:rsid w:val="00450197"/>
    <w:rsid w:val="004512FF"/>
    <w:rsid w:val="00452F98"/>
    <w:rsid w:val="00453C8B"/>
    <w:rsid w:val="00456671"/>
    <w:rsid w:val="00464CAC"/>
    <w:rsid w:val="004657E9"/>
    <w:rsid w:val="00470826"/>
    <w:rsid w:val="0047084B"/>
    <w:rsid w:val="00470C76"/>
    <w:rsid w:val="00474EF4"/>
    <w:rsid w:val="00486D1C"/>
    <w:rsid w:val="00490413"/>
    <w:rsid w:val="0049160E"/>
    <w:rsid w:val="00496321"/>
    <w:rsid w:val="004B3C33"/>
    <w:rsid w:val="004B4B9B"/>
    <w:rsid w:val="004B7ABF"/>
    <w:rsid w:val="004C4EA4"/>
    <w:rsid w:val="004C5EB3"/>
    <w:rsid w:val="004D1601"/>
    <w:rsid w:val="004D2952"/>
    <w:rsid w:val="004D3E93"/>
    <w:rsid w:val="004D4AEC"/>
    <w:rsid w:val="004D4DF8"/>
    <w:rsid w:val="004D66A6"/>
    <w:rsid w:val="004E63B2"/>
    <w:rsid w:val="004E7A48"/>
    <w:rsid w:val="004F73DE"/>
    <w:rsid w:val="005037EC"/>
    <w:rsid w:val="00526117"/>
    <w:rsid w:val="00530ECA"/>
    <w:rsid w:val="0053402E"/>
    <w:rsid w:val="00534B85"/>
    <w:rsid w:val="00537747"/>
    <w:rsid w:val="00541101"/>
    <w:rsid w:val="005423BD"/>
    <w:rsid w:val="005436FC"/>
    <w:rsid w:val="00544AA7"/>
    <w:rsid w:val="005452F3"/>
    <w:rsid w:val="00547E27"/>
    <w:rsid w:val="005547EA"/>
    <w:rsid w:val="00555FD4"/>
    <w:rsid w:val="00560E41"/>
    <w:rsid w:val="00565321"/>
    <w:rsid w:val="00576DED"/>
    <w:rsid w:val="0058169A"/>
    <w:rsid w:val="00590A90"/>
    <w:rsid w:val="0059479A"/>
    <w:rsid w:val="005A31F8"/>
    <w:rsid w:val="005A3E23"/>
    <w:rsid w:val="005A58C6"/>
    <w:rsid w:val="005A5BFE"/>
    <w:rsid w:val="005A5C63"/>
    <w:rsid w:val="005B45AD"/>
    <w:rsid w:val="005B7996"/>
    <w:rsid w:val="005D24B1"/>
    <w:rsid w:val="005D61FE"/>
    <w:rsid w:val="005D7CEC"/>
    <w:rsid w:val="005E3537"/>
    <w:rsid w:val="005E358B"/>
    <w:rsid w:val="005E513D"/>
    <w:rsid w:val="005E6C74"/>
    <w:rsid w:val="005F0374"/>
    <w:rsid w:val="005F189B"/>
    <w:rsid w:val="005F58F1"/>
    <w:rsid w:val="00603178"/>
    <w:rsid w:val="006126C9"/>
    <w:rsid w:val="0061551E"/>
    <w:rsid w:val="00617CB4"/>
    <w:rsid w:val="006219EE"/>
    <w:rsid w:val="00621EF5"/>
    <w:rsid w:val="0062359D"/>
    <w:rsid w:val="00623951"/>
    <w:rsid w:val="00623BA7"/>
    <w:rsid w:val="0063440F"/>
    <w:rsid w:val="00641651"/>
    <w:rsid w:val="006420EF"/>
    <w:rsid w:val="00644377"/>
    <w:rsid w:val="006443B6"/>
    <w:rsid w:val="006455BA"/>
    <w:rsid w:val="0064740E"/>
    <w:rsid w:val="00650424"/>
    <w:rsid w:val="00652894"/>
    <w:rsid w:val="00661E0F"/>
    <w:rsid w:val="006638D7"/>
    <w:rsid w:val="00682239"/>
    <w:rsid w:val="00685927"/>
    <w:rsid w:val="00686AE5"/>
    <w:rsid w:val="00690E0B"/>
    <w:rsid w:val="00692DB1"/>
    <w:rsid w:val="006A17EF"/>
    <w:rsid w:val="006A652D"/>
    <w:rsid w:val="006A7A4E"/>
    <w:rsid w:val="006B59B6"/>
    <w:rsid w:val="006B5D82"/>
    <w:rsid w:val="006C0143"/>
    <w:rsid w:val="006C0AA4"/>
    <w:rsid w:val="006C2964"/>
    <w:rsid w:val="006C7221"/>
    <w:rsid w:val="006D0DFE"/>
    <w:rsid w:val="006D1CB3"/>
    <w:rsid w:val="006E19D3"/>
    <w:rsid w:val="006E2E03"/>
    <w:rsid w:val="006E66D5"/>
    <w:rsid w:val="006E6A3E"/>
    <w:rsid w:val="006F0540"/>
    <w:rsid w:val="006F4229"/>
    <w:rsid w:val="006F4CD4"/>
    <w:rsid w:val="00701080"/>
    <w:rsid w:val="0070229B"/>
    <w:rsid w:val="00704371"/>
    <w:rsid w:val="00704E57"/>
    <w:rsid w:val="0070548B"/>
    <w:rsid w:val="007057DD"/>
    <w:rsid w:val="007342C1"/>
    <w:rsid w:val="00740C08"/>
    <w:rsid w:val="0074127A"/>
    <w:rsid w:val="00743003"/>
    <w:rsid w:val="0075016A"/>
    <w:rsid w:val="00756261"/>
    <w:rsid w:val="00760D0E"/>
    <w:rsid w:val="00761D5E"/>
    <w:rsid w:val="00764101"/>
    <w:rsid w:val="00766FF7"/>
    <w:rsid w:val="00767CF5"/>
    <w:rsid w:val="00777389"/>
    <w:rsid w:val="00777A87"/>
    <w:rsid w:val="007813E5"/>
    <w:rsid w:val="00783F55"/>
    <w:rsid w:val="00786C49"/>
    <w:rsid w:val="007A0E98"/>
    <w:rsid w:val="007A12A6"/>
    <w:rsid w:val="007A38B8"/>
    <w:rsid w:val="007B31D5"/>
    <w:rsid w:val="007B6A5E"/>
    <w:rsid w:val="007B7E25"/>
    <w:rsid w:val="007C1D08"/>
    <w:rsid w:val="007C1E06"/>
    <w:rsid w:val="007C547C"/>
    <w:rsid w:val="007C5A79"/>
    <w:rsid w:val="007D19EB"/>
    <w:rsid w:val="007D2086"/>
    <w:rsid w:val="007E029D"/>
    <w:rsid w:val="007E5573"/>
    <w:rsid w:val="007E7AB2"/>
    <w:rsid w:val="007F0606"/>
    <w:rsid w:val="007F6A4C"/>
    <w:rsid w:val="00803B25"/>
    <w:rsid w:val="00813ECA"/>
    <w:rsid w:val="00816426"/>
    <w:rsid w:val="00822B3D"/>
    <w:rsid w:val="00835ABF"/>
    <w:rsid w:val="0084241E"/>
    <w:rsid w:val="00846D25"/>
    <w:rsid w:val="00852DF0"/>
    <w:rsid w:val="008627B0"/>
    <w:rsid w:val="00863253"/>
    <w:rsid w:val="0086443A"/>
    <w:rsid w:val="00866059"/>
    <w:rsid w:val="00866EA4"/>
    <w:rsid w:val="00867D1C"/>
    <w:rsid w:val="00870CAF"/>
    <w:rsid w:val="00880FB8"/>
    <w:rsid w:val="008860BB"/>
    <w:rsid w:val="008915CB"/>
    <w:rsid w:val="008940F8"/>
    <w:rsid w:val="008A38BB"/>
    <w:rsid w:val="008A39DC"/>
    <w:rsid w:val="008A7EA6"/>
    <w:rsid w:val="008B0F82"/>
    <w:rsid w:val="008B338E"/>
    <w:rsid w:val="008B5B5E"/>
    <w:rsid w:val="008B5CFF"/>
    <w:rsid w:val="008B643C"/>
    <w:rsid w:val="008C6217"/>
    <w:rsid w:val="008D405D"/>
    <w:rsid w:val="008D6E50"/>
    <w:rsid w:val="008D7621"/>
    <w:rsid w:val="008E1FC5"/>
    <w:rsid w:val="008E4713"/>
    <w:rsid w:val="008E6F37"/>
    <w:rsid w:val="008F0196"/>
    <w:rsid w:val="008F021B"/>
    <w:rsid w:val="008F048A"/>
    <w:rsid w:val="008F4BF3"/>
    <w:rsid w:val="008F5111"/>
    <w:rsid w:val="008F7305"/>
    <w:rsid w:val="008F7608"/>
    <w:rsid w:val="008F76D5"/>
    <w:rsid w:val="0090047C"/>
    <w:rsid w:val="009038A7"/>
    <w:rsid w:val="0090492B"/>
    <w:rsid w:val="00904A6E"/>
    <w:rsid w:val="009077DB"/>
    <w:rsid w:val="0091386E"/>
    <w:rsid w:val="0091738F"/>
    <w:rsid w:val="009174D9"/>
    <w:rsid w:val="00921445"/>
    <w:rsid w:val="009245E1"/>
    <w:rsid w:val="00946F80"/>
    <w:rsid w:val="00951059"/>
    <w:rsid w:val="00964D2B"/>
    <w:rsid w:val="009666DC"/>
    <w:rsid w:val="00972F9D"/>
    <w:rsid w:val="009750D7"/>
    <w:rsid w:val="009766E1"/>
    <w:rsid w:val="00980C9E"/>
    <w:rsid w:val="00990144"/>
    <w:rsid w:val="0099086A"/>
    <w:rsid w:val="00991DD6"/>
    <w:rsid w:val="00991DF2"/>
    <w:rsid w:val="009924EF"/>
    <w:rsid w:val="00993260"/>
    <w:rsid w:val="00995778"/>
    <w:rsid w:val="009A13F0"/>
    <w:rsid w:val="009A26AC"/>
    <w:rsid w:val="009D0774"/>
    <w:rsid w:val="009D2887"/>
    <w:rsid w:val="009D77CA"/>
    <w:rsid w:val="009E70A9"/>
    <w:rsid w:val="009F281E"/>
    <w:rsid w:val="009F33D8"/>
    <w:rsid w:val="009F3922"/>
    <w:rsid w:val="009F6E44"/>
    <w:rsid w:val="00A025A1"/>
    <w:rsid w:val="00A16D70"/>
    <w:rsid w:val="00A23718"/>
    <w:rsid w:val="00A27093"/>
    <w:rsid w:val="00A27479"/>
    <w:rsid w:val="00A321D9"/>
    <w:rsid w:val="00A344D0"/>
    <w:rsid w:val="00A37407"/>
    <w:rsid w:val="00A5180F"/>
    <w:rsid w:val="00A560BE"/>
    <w:rsid w:val="00A6595A"/>
    <w:rsid w:val="00A678CC"/>
    <w:rsid w:val="00A711E1"/>
    <w:rsid w:val="00A75562"/>
    <w:rsid w:val="00A7627F"/>
    <w:rsid w:val="00A824FE"/>
    <w:rsid w:val="00A87440"/>
    <w:rsid w:val="00A917CE"/>
    <w:rsid w:val="00A9399C"/>
    <w:rsid w:val="00A94385"/>
    <w:rsid w:val="00A954EC"/>
    <w:rsid w:val="00A95A99"/>
    <w:rsid w:val="00A9600E"/>
    <w:rsid w:val="00AA7D6B"/>
    <w:rsid w:val="00AB481A"/>
    <w:rsid w:val="00AB4BF3"/>
    <w:rsid w:val="00AB719A"/>
    <w:rsid w:val="00AC2508"/>
    <w:rsid w:val="00AD035A"/>
    <w:rsid w:val="00AD244D"/>
    <w:rsid w:val="00AD28F4"/>
    <w:rsid w:val="00AD4C04"/>
    <w:rsid w:val="00AD76D8"/>
    <w:rsid w:val="00AD7870"/>
    <w:rsid w:val="00AE0B41"/>
    <w:rsid w:val="00AE76C9"/>
    <w:rsid w:val="00AF1D31"/>
    <w:rsid w:val="00AF4A26"/>
    <w:rsid w:val="00AF564E"/>
    <w:rsid w:val="00B03A94"/>
    <w:rsid w:val="00B04AEB"/>
    <w:rsid w:val="00B10CF9"/>
    <w:rsid w:val="00B1260D"/>
    <w:rsid w:val="00B15445"/>
    <w:rsid w:val="00B1659D"/>
    <w:rsid w:val="00B34CCB"/>
    <w:rsid w:val="00B37469"/>
    <w:rsid w:val="00B37557"/>
    <w:rsid w:val="00B37A3B"/>
    <w:rsid w:val="00B4254C"/>
    <w:rsid w:val="00B42B89"/>
    <w:rsid w:val="00B43357"/>
    <w:rsid w:val="00B44701"/>
    <w:rsid w:val="00B510CA"/>
    <w:rsid w:val="00B5349F"/>
    <w:rsid w:val="00B5492D"/>
    <w:rsid w:val="00B6527C"/>
    <w:rsid w:val="00B67822"/>
    <w:rsid w:val="00B67E78"/>
    <w:rsid w:val="00B72706"/>
    <w:rsid w:val="00B739D5"/>
    <w:rsid w:val="00B77BB8"/>
    <w:rsid w:val="00B81217"/>
    <w:rsid w:val="00B81742"/>
    <w:rsid w:val="00B86880"/>
    <w:rsid w:val="00B93EFF"/>
    <w:rsid w:val="00B944D7"/>
    <w:rsid w:val="00B945AB"/>
    <w:rsid w:val="00B964DA"/>
    <w:rsid w:val="00B978A9"/>
    <w:rsid w:val="00B97A1B"/>
    <w:rsid w:val="00BA1104"/>
    <w:rsid w:val="00BA5667"/>
    <w:rsid w:val="00BB6A27"/>
    <w:rsid w:val="00BD0281"/>
    <w:rsid w:val="00BD0D2E"/>
    <w:rsid w:val="00BD1FF8"/>
    <w:rsid w:val="00BE39AE"/>
    <w:rsid w:val="00BE5322"/>
    <w:rsid w:val="00BE59B8"/>
    <w:rsid w:val="00BF1642"/>
    <w:rsid w:val="00BF1DC4"/>
    <w:rsid w:val="00BF251B"/>
    <w:rsid w:val="00BF2CC3"/>
    <w:rsid w:val="00BF4179"/>
    <w:rsid w:val="00BF5749"/>
    <w:rsid w:val="00C00200"/>
    <w:rsid w:val="00C00879"/>
    <w:rsid w:val="00C04F46"/>
    <w:rsid w:val="00C054D2"/>
    <w:rsid w:val="00C05E66"/>
    <w:rsid w:val="00C075F4"/>
    <w:rsid w:val="00C23157"/>
    <w:rsid w:val="00C246AD"/>
    <w:rsid w:val="00C2574D"/>
    <w:rsid w:val="00C3138F"/>
    <w:rsid w:val="00C31CA0"/>
    <w:rsid w:val="00C35798"/>
    <w:rsid w:val="00C36ACE"/>
    <w:rsid w:val="00C40CAB"/>
    <w:rsid w:val="00C42C2D"/>
    <w:rsid w:val="00C44778"/>
    <w:rsid w:val="00C476E7"/>
    <w:rsid w:val="00C51362"/>
    <w:rsid w:val="00C531F7"/>
    <w:rsid w:val="00C6435A"/>
    <w:rsid w:val="00C655F9"/>
    <w:rsid w:val="00C66785"/>
    <w:rsid w:val="00C70473"/>
    <w:rsid w:val="00C733D8"/>
    <w:rsid w:val="00C74691"/>
    <w:rsid w:val="00C8031F"/>
    <w:rsid w:val="00C80D3C"/>
    <w:rsid w:val="00C8178D"/>
    <w:rsid w:val="00C85017"/>
    <w:rsid w:val="00C85589"/>
    <w:rsid w:val="00C85DCA"/>
    <w:rsid w:val="00C9356B"/>
    <w:rsid w:val="00CA00A6"/>
    <w:rsid w:val="00CA134B"/>
    <w:rsid w:val="00CA1CFF"/>
    <w:rsid w:val="00CA3A9C"/>
    <w:rsid w:val="00CA3C04"/>
    <w:rsid w:val="00CA442B"/>
    <w:rsid w:val="00CA58ED"/>
    <w:rsid w:val="00CA5D07"/>
    <w:rsid w:val="00CA6682"/>
    <w:rsid w:val="00CA6C0C"/>
    <w:rsid w:val="00CB28D5"/>
    <w:rsid w:val="00CC409D"/>
    <w:rsid w:val="00CD13B2"/>
    <w:rsid w:val="00CE06C8"/>
    <w:rsid w:val="00CE1C74"/>
    <w:rsid w:val="00CE2B5C"/>
    <w:rsid w:val="00CF0993"/>
    <w:rsid w:val="00CF1AB4"/>
    <w:rsid w:val="00CF2746"/>
    <w:rsid w:val="00CF385F"/>
    <w:rsid w:val="00CF5337"/>
    <w:rsid w:val="00CF6855"/>
    <w:rsid w:val="00CF6BE3"/>
    <w:rsid w:val="00D120CE"/>
    <w:rsid w:val="00D122E9"/>
    <w:rsid w:val="00D148D6"/>
    <w:rsid w:val="00D14CFA"/>
    <w:rsid w:val="00D1765A"/>
    <w:rsid w:val="00D26144"/>
    <w:rsid w:val="00D34759"/>
    <w:rsid w:val="00D36AC7"/>
    <w:rsid w:val="00D40862"/>
    <w:rsid w:val="00D431CD"/>
    <w:rsid w:val="00D45493"/>
    <w:rsid w:val="00D5501C"/>
    <w:rsid w:val="00D56EAD"/>
    <w:rsid w:val="00D6279B"/>
    <w:rsid w:val="00D63AE7"/>
    <w:rsid w:val="00D64CC2"/>
    <w:rsid w:val="00D671F4"/>
    <w:rsid w:val="00D82F85"/>
    <w:rsid w:val="00D878A5"/>
    <w:rsid w:val="00D90423"/>
    <w:rsid w:val="00D93CB6"/>
    <w:rsid w:val="00D9750B"/>
    <w:rsid w:val="00DA05BD"/>
    <w:rsid w:val="00DA09BB"/>
    <w:rsid w:val="00DA25E5"/>
    <w:rsid w:val="00DA36EB"/>
    <w:rsid w:val="00DB108F"/>
    <w:rsid w:val="00DB3058"/>
    <w:rsid w:val="00DB5E7E"/>
    <w:rsid w:val="00DB6966"/>
    <w:rsid w:val="00DB6AE8"/>
    <w:rsid w:val="00DC05C1"/>
    <w:rsid w:val="00DC69E5"/>
    <w:rsid w:val="00DD4A2F"/>
    <w:rsid w:val="00DD5999"/>
    <w:rsid w:val="00DE0810"/>
    <w:rsid w:val="00DE278B"/>
    <w:rsid w:val="00DE7B3D"/>
    <w:rsid w:val="00DE7C12"/>
    <w:rsid w:val="00DE7FB6"/>
    <w:rsid w:val="00DF07F8"/>
    <w:rsid w:val="00DF0873"/>
    <w:rsid w:val="00DF6DA7"/>
    <w:rsid w:val="00E00513"/>
    <w:rsid w:val="00E05F27"/>
    <w:rsid w:val="00E071B4"/>
    <w:rsid w:val="00E11A96"/>
    <w:rsid w:val="00E122A7"/>
    <w:rsid w:val="00E12D11"/>
    <w:rsid w:val="00E161FA"/>
    <w:rsid w:val="00E173FA"/>
    <w:rsid w:val="00E265A4"/>
    <w:rsid w:val="00E41957"/>
    <w:rsid w:val="00E43B46"/>
    <w:rsid w:val="00E46A10"/>
    <w:rsid w:val="00E47D38"/>
    <w:rsid w:val="00E50D52"/>
    <w:rsid w:val="00E51025"/>
    <w:rsid w:val="00E512A3"/>
    <w:rsid w:val="00E61B00"/>
    <w:rsid w:val="00E72D94"/>
    <w:rsid w:val="00E768E3"/>
    <w:rsid w:val="00E8031F"/>
    <w:rsid w:val="00E81E56"/>
    <w:rsid w:val="00E82DF5"/>
    <w:rsid w:val="00E8455D"/>
    <w:rsid w:val="00EA0268"/>
    <w:rsid w:val="00EA2B96"/>
    <w:rsid w:val="00EA32D3"/>
    <w:rsid w:val="00EA4D45"/>
    <w:rsid w:val="00EA7220"/>
    <w:rsid w:val="00EB6F82"/>
    <w:rsid w:val="00ED0F7F"/>
    <w:rsid w:val="00EE0517"/>
    <w:rsid w:val="00EE1D71"/>
    <w:rsid w:val="00EF2331"/>
    <w:rsid w:val="00EF43A6"/>
    <w:rsid w:val="00EF4EB1"/>
    <w:rsid w:val="00EF7B8C"/>
    <w:rsid w:val="00EF7FE5"/>
    <w:rsid w:val="00F02F77"/>
    <w:rsid w:val="00F0425B"/>
    <w:rsid w:val="00F13521"/>
    <w:rsid w:val="00F17781"/>
    <w:rsid w:val="00F212AB"/>
    <w:rsid w:val="00F2732F"/>
    <w:rsid w:val="00F2768A"/>
    <w:rsid w:val="00F334AD"/>
    <w:rsid w:val="00F36152"/>
    <w:rsid w:val="00F37451"/>
    <w:rsid w:val="00F41A12"/>
    <w:rsid w:val="00F447FE"/>
    <w:rsid w:val="00F450FC"/>
    <w:rsid w:val="00F5213D"/>
    <w:rsid w:val="00F55D04"/>
    <w:rsid w:val="00F72DBD"/>
    <w:rsid w:val="00F80277"/>
    <w:rsid w:val="00F858E2"/>
    <w:rsid w:val="00F87C82"/>
    <w:rsid w:val="00F87EDC"/>
    <w:rsid w:val="00F96C0D"/>
    <w:rsid w:val="00FA265E"/>
    <w:rsid w:val="00FB3983"/>
    <w:rsid w:val="00FB5DAF"/>
    <w:rsid w:val="00FC008B"/>
    <w:rsid w:val="00FC3535"/>
    <w:rsid w:val="00FC4887"/>
    <w:rsid w:val="00FC583A"/>
    <w:rsid w:val="00FE11B5"/>
    <w:rsid w:val="00FF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D1D2D"/>
  </w:style>
  <w:style w:type="paragraph" w:styleId="berschrift2">
    <w:name w:val="heading 2"/>
    <w:basedOn w:val="Standard"/>
    <w:link w:val="berschrift2Zchn"/>
    <w:uiPriority w:val="9"/>
    <w:semiHidden/>
    <w:unhideWhenUsed/>
    <w:qFormat/>
    <w:rsid w:val="00DB6966"/>
    <w:pPr>
      <w:spacing w:before="100" w:beforeAutospacing="1" w:after="100" w:afterAutospacing="1" w:line="240" w:lineRule="auto"/>
      <w:outlineLvl w:val="1"/>
    </w:pPr>
    <w:rPr>
      <w:rFonts w:ascii="Times New Roman" w:eastAsiaTheme="minorHAnsi" w:hAnsi="Times New Roman" w:cs="Times New Roman"/>
      <w:b/>
      <w:bCs/>
      <w:sz w:val="36"/>
      <w:szCs w:val="3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3B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42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23BD"/>
  </w:style>
  <w:style w:type="paragraph" w:styleId="Fuzeile">
    <w:name w:val="footer"/>
    <w:basedOn w:val="Standard"/>
    <w:link w:val="FuzeileZchn"/>
    <w:uiPriority w:val="99"/>
    <w:unhideWhenUsed/>
    <w:rsid w:val="00542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23BD"/>
  </w:style>
  <w:style w:type="character" w:styleId="Hyperlink">
    <w:name w:val="Hyperlink"/>
    <w:basedOn w:val="Absatz-Standardschriftart"/>
    <w:rsid w:val="004657E9"/>
    <w:rPr>
      <w:color w:val="0000FF"/>
      <w:u w:val="single"/>
    </w:rPr>
  </w:style>
  <w:style w:type="character" w:customStyle="1" w:styleId="normal1">
    <w:name w:val="normal1"/>
    <w:basedOn w:val="Absatz-Standardschriftart"/>
    <w:rsid w:val="005F189B"/>
    <w:rPr>
      <w:rFonts w:ascii="Arial" w:hAnsi="Arial" w:cs="Arial" w:hint="default"/>
      <w:b w:val="0"/>
      <w:bCs w:val="0"/>
      <w:sz w:val="14"/>
      <w:szCs w:val="1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74EF4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bsatz-Standardschriftart"/>
    <w:rsid w:val="00474EF4"/>
  </w:style>
  <w:style w:type="character" w:customStyle="1" w:styleId="A11">
    <w:name w:val="A11"/>
    <w:uiPriority w:val="99"/>
    <w:rsid w:val="001615D5"/>
    <w:rPr>
      <w:rFonts w:cs="Calibri"/>
      <w:b/>
      <w:bCs/>
      <w:color w:val="949698"/>
      <w:sz w:val="30"/>
      <w:szCs w:val="30"/>
    </w:rPr>
  </w:style>
  <w:style w:type="paragraph" w:customStyle="1" w:styleId="Pa3">
    <w:name w:val="Pa3"/>
    <w:basedOn w:val="Standard"/>
    <w:next w:val="Standard"/>
    <w:uiPriority w:val="99"/>
    <w:rsid w:val="001615D5"/>
    <w:pPr>
      <w:autoSpaceDE w:val="0"/>
      <w:autoSpaceDN w:val="0"/>
      <w:adjustRightInd w:val="0"/>
      <w:spacing w:after="0" w:line="241" w:lineRule="atLeast"/>
    </w:pPr>
    <w:rPr>
      <w:rFonts w:ascii="Calibri" w:hAnsi="Calibri" w:cs="Times New Roman"/>
      <w:sz w:val="24"/>
      <w:szCs w:val="24"/>
    </w:rPr>
  </w:style>
  <w:style w:type="character" w:customStyle="1" w:styleId="A10">
    <w:name w:val="A10"/>
    <w:uiPriority w:val="99"/>
    <w:rsid w:val="001615D5"/>
    <w:rPr>
      <w:rFonts w:cs="Calibri"/>
      <w:color w:val="221E1F"/>
      <w:sz w:val="20"/>
      <w:szCs w:val="20"/>
    </w:rPr>
  </w:style>
  <w:style w:type="character" w:styleId="Fett">
    <w:name w:val="Strong"/>
    <w:basedOn w:val="Absatz-Standardschriftart"/>
    <w:uiPriority w:val="22"/>
    <w:qFormat/>
    <w:rsid w:val="009E70A9"/>
    <w:rPr>
      <w:b/>
      <w:bCs/>
    </w:rPr>
  </w:style>
  <w:style w:type="table" w:styleId="Tabellenraster">
    <w:name w:val="Table Grid"/>
    <w:basedOn w:val="NormaleTabelle"/>
    <w:uiPriority w:val="59"/>
    <w:rsid w:val="008F7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AE0B41"/>
    <w:rPr>
      <w:rFonts w:ascii="Calibri" w:hAnsi="Calibri" w:cs="Calibri"/>
      <w:color w:val="221E1F"/>
      <w:sz w:val="14"/>
      <w:szCs w:val="14"/>
    </w:rPr>
  </w:style>
  <w:style w:type="paragraph" w:customStyle="1" w:styleId="Default">
    <w:name w:val="Default"/>
    <w:rsid w:val="001450A5"/>
    <w:pPr>
      <w:autoSpaceDE w:val="0"/>
      <w:autoSpaceDN w:val="0"/>
      <w:adjustRightInd w:val="0"/>
      <w:spacing w:after="0" w:line="240" w:lineRule="auto"/>
    </w:pPr>
    <w:rPr>
      <w:rFonts w:ascii="FrutigerNext FHL Light" w:hAnsi="FrutigerNext FHL Light" w:cs="FrutigerNext FHL Light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355382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B43357"/>
    <w:rPr>
      <w:i/>
      <w:iCs/>
    </w:rPr>
  </w:style>
  <w:style w:type="character" w:customStyle="1" w:styleId="title4">
    <w:name w:val="title4"/>
    <w:basedOn w:val="Absatz-Standardschriftart"/>
    <w:rsid w:val="0000780D"/>
    <w:rPr>
      <w:rFonts w:ascii="Arial" w:hAnsi="Arial" w:cs="Arial" w:hint="default"/>
      <w:b/>
      <w:bCs/>
      <w:color w:val="000000"/>
      <w:sz w:val="30"/>
      <w:szCs w:val="30"/>
    </w:rPr>
  </w:style>
  <w:style w:type="paragraph" w:customStyle="1" w:styleId="bodytext">
    <w:name w:val="bodytext"/>
    <w:basedOn w:val="Standard"/>
    <w:rsid w:val="005B4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el1">
    <w:name w:val="Titel1"/>
    <w:basedOn w:val="Absatz-Standardschriftart"/>
    <w:rsid w:val="006219EE"/>
  </w:style>
  <w:style w:type="character" w:styleId="Kommentarzeichen">
    <w:name w:val="annotation reference"/>
    <w:basedOn w:val="Absatz-Standardschriftart"/>
    <w:uiPriority w:val="99"/>
    <w:semiHidden/>
    <w:unhideWhenUsed/>
    <w:rsid w:val="000A03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A035E"/>
    <w:pPr>
      <w:tabs>
        <w:tab w:val="left" w:pos="227"/>
        <w:tab w:val="left" w:pos="2268"/>
        <w:tab w:val="left" w:pos="4536"/>
        <w:tab w:val="left" w:pos="6804"/>
        <w:tab w:val="right" w:pos="9072"/>
      </w:tabs>
      <w:spacing w:after="0" w:line="240" w:lineRule="auto"/>
    </w:pPr>
    <w:rPr>
      <w:rFonts w:ascii="Calibri" w:eastAsia="Cambria" w:hAnsi="Calibri" w:cs="Times New Roman"/>
      <w:spacing w:val="4"/>
      <w:sz w:val="20"/>
      <w:szCs w:val="20"/>
      <w:lang w:val="de-DE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A035E"/>
    <w:rPr>
      <w:rFonts w:ascii="Calibri" w:eastAsia="Cambria" w:hAnsi="Calibri" w:cs="Times New Roman"/>
      <w:spacing w:val="4"/>
      <w:sz w:val="20"/>
      <w:szCs w:val="20"/>
      <w:lang w:val="de-DE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212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212AB"/>
    <w:rPr>
      <w:rFonts w:ascii="Courier New" w:eastAsia="Times New Roman" w:hAnsi="Courier New" w:cs="Courier New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B6966"/>
    <w:rPr>
      <w:rFonts w:ascii="Times New Roman" w:eastAsiaTheme="minorHAnsi" w:hAnsi="Times New Roman" w:cs="Times New Roman"/>
      <w:b/>
      <w:bCs/>
      <w:sz w:val="36"/>
      <w:szCs w:val="36"/>
      <w:lang w:val="de-DE" w:eastAsia="de-DE"/>
    </w:rPr>
  </w:style>
  <w:style w:type="character" w:customStyle="1" w:styleId="zeit">
    <w:name w:val="zeit"/>
    <w:basedOn w:val="Absatz-Standardschriftart"/>
    <w:rsid w:val="00DB69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D1D2D"/>
  </w:style>
  <w:style w:type="paragraph" w:styleId="berschrift2">
    <w:name w:val="heading 2"/>
    <w:basedOn w:val="Standard"/>
    <w:link w:val="berschrift2Zchn"/>
    <w:uiPriority w:val="9"/>
    <w:semiHidden/>
    <w:unhideWhenUsed/>
    <w:qFormat/>
    <w:rsid w:val="00DB6966"/>
    <w:pPr>
      <w:spacing w:before="100" w:beforeAutospacing="1" w:after="100" w:afterAutospacing="1" w:line="240" w:lineRule="auto"/>
      <w:outlineLvl w:val="1"/>
    </w:pPr>
    <w:rPr>
      <w:rFonts w:ascii="Times New Roman" w:eastAsiaTheme="minorHAnsi" w:hAnsi="Times New Roman" w:cs="Times New Roman"/>
      <w:b/>
      <w:bCs/>
      <w:sz w:val="36"/>
      <w:szCs w:val="3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3B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42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23BD"/>
  </w:style>
  <w:style w:type="paragraph" w:styleId="Fuzeile">
    <w:name w:val="footer"/>
    <w:basedOn w:val="Standard"/>
    <w:link w:val="FuzeileZchn"/>
    <w:uiPriority w:val="99"/>
    <w:unhideWhenUsed/>
    <w:rsid w:val="005423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23BD"/>
  </w:style>
  <w:style w:type="character" w:styleId="Hyperlink">
    <w:name w:val="Hyperlink"/>
    <w:basedOn w:val="Absatz-Standardschriftart"/>
    <w:rsid w:val="004657E9"/>
    <w:rPr>
      <w:color w:val="0000FF"/>
      <w:u w:val="single"/>
    </w:rPr>
  </w:style>
  <w:style w:type="character" w:customStyle="1" w:styleId="normal1">
    <w:name w:val="normal1"/>
    <w:basedOn w:val="Absatz-Standardschriftart"/>
    <w:rsid w:val="005F189B"/>
    <w:rPr>
      <w:rFonts w:ascii="Arial" w:hAnsi="Arial" w:cs="Arial" w:hint="default"/>
      <w:b w:val="0"/>
      <w:bCs w:val="0"/>
      <w:sz w:val="14"/>
      <w:szCs w:val="1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74EF4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bsatz-Standardschriftart"/>
    <w:rsid w:val="00474EF4"/>
  </w:style>
  <w:style w:type="character" w:customStyle="1" w:styleId="A11">
    <w:name w:val="A11"/>
    <w:uiPriority w:val="99"/>
    <w:rsid w:val="001615D5"/>
    <w:rPr>
      <w:rFonts w:cs="Calibri"/>
      <w:b/>
      <w:bCs/>
      <w:color w:val="949698"/>
      <w:sz w:val="30"/>
      <w:szCs w:val="30"/>
    </w:rPr>
  </w:style>
  <w:style w:type="paragraph" w:customStyle="1" w:styleId="Pa3">
    <w:name w:val="Pa3"/>
    <w:basedOn w:val="Standard"/>
    <w:next w:val="Standard"/>
    <w:uiPriority w:val="99"/>
    <w:rsid w:val="001615D5"/>
    <w:pPr>
      <w:autoSpaceDE w:val="0"/>
      <w:autoSpaceDN w:val="0"/>
      <w:adjustRightInd w:val="0"/>
      <w:spacing w:after="0" w:line="241" w:lineRule="atLeast"/>
    </w:pPr>
    <w:rPr>
      <w:rFonts w:ascii="Calibri" w:hAnsi="Calibri" w:cs="Times New Roman"/>
      <w:sz w:val="24"/>
      <w:szCs w:val="24"/>
    </w:rPr>
  </w:style>
  <w:style w:type="character" w:customStyle="1" w:styleId="A10">
    <w:name w:val="A10"/>
    <w:uiPriority w:val="99"/>
    <w:rsid w:val="001615D5"/>
    <w:rPr>
      <w:rFonts w:cs="Calibri"/>
      <w:color w:val="221E1F"/>
      <w:sz w:val="20"/>
      <w:szCs w:val="20"/>
    </w:rPr>
  </w:style>
  <w:style w:type="character" w:styleId="Fett">
    <w:name w:val="Strong"/>
    <w:basedOn w:val="Absatz-Standardschriftart"/>
    <w:uiPriority w:val="22"/>
    <w:qFormat/>
    <w:rsid w:val="009E70A9"/>
    <w:rPr>
      <w:b/>
      <w:bCs/>
    </w:rPr>
  </w:style>
  <w:style w:type="table" w:styleId="Tabellenraster">
    <w:name w:val="Table Grid"/>
    <w:basedOn w:val="NormaleTabelle"/>
    <w:uiPriority w:val="59"/>
    <w:rsid w:val="008F7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AE0B41"/>
    <w:rPr>
      <w:rFonts w:ascii="Calibri" w:hAnsi="Calibri" w:cs="Calibri"/>
      <w:color w:val="221E1F"/>
      <w:sz w:val="14"/>
      <w:szCs w:val="14"/>
    </w:rPr>
  </w:style>
  <w:style w:type="paragraph" w:customStyle="1" w:styleId="Default">
    <w:name w:val="Default"/>
    <w:rsid w:val="001450A5"/>
    <w:pPr>
      <w:autoSpaceDE w:val="0"/>
      <w:autoSpaceDN w:val="0"/>
      <w:adjustRightInd w:val="0"/>
      <w:spacing w:after="0" w:line="240" w:lineRule="auto"/>
    </w:pPr>
    <w:rPr>
      <w:rFonts w:ascii="FrutigerNext FHL Light" w:hAnsi="FrutigerNext FHL Light" w:cs="FrutigerNext FHL Light"/>
      <w:color w:val="000000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355382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B43357"/>
    <w:rPr>
      <w:i/>
      <w:iCs/>
    </w:rPr>
  </w:style>
  <w:style w:type="character" w:customStyle="1" w:styleId="title4">
    <w:name w:val="title4"/>
    <w:basedOn w:val="Absatz-Standardschriftart"/>
    <w:rsid w:val="0000780D"/>
    <w:rPr>
      <w:rFonts w:ascii="Arial" w:hAnsi="Arial" w:cs="Arial" w:hint="default"/>
      <w:b/>
      <w:bCs/>
      <w:color w:val="000000"/>
      <w:sz w:val="30"/>
      <w:szCs w:val="30"/>
    </w:rPr>
  </w:style>
  <w:style w:type="paragraph" w:customStyle="1" w:styleId="bodytext">
    <w:name w:val="bodytext"/>
    <w:basedOn w:val="Standard"/>
    <w:rsid w:val="005B4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el1">
    <w:name w:val="Titel1"/>
    <w:basedOn w:val="Absatz-Standardschriftart"/>
    <w:rsid w:val="006219EE"/>
  </w:style>
  <w:style w:type="character" w:styleId="Kommentarzeichen">
    <w:name w:val="annotation reference"/>
    <w:basedOn w:val="Absatz-Standardschriftart"/>
    <w:uiPriority w:val="99"/>
    <w:semiHidden/>
    <w:unhideWhenUsed/>
    <w:rsid w:val="000A03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A035E"/>
    <w:pPr>
      <w:tabs>
        <w:tab w:val="left" w:pos="227"/>
        <w:tab w:val="left" w:pos="2268"/>
        <w:tab w:val="left" w:pos="4536"/>
        <w:tab w:val="left" w:pos="6804"/>
        <w:tab w:val="right" w:pos="9072"/>
      </w:tabs>
      <w:spacing w:after="0" w:line="240" w:lineRule="auto"/>
    </w:pPr>
    <w:rPr>
      <w:rFonts w:ascii="Calibri" w:eastAsia="Cambria" w:hAnsi="Calibri" w:cs="Times New Roman"/>
      <w:spacing w:val="4"/>
      <w:sz w:val="20"/>
      <w:szCs w:val="20"/>
      <w:lang w:val="de-DE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A035E"/>
    <w:rPr>
      <w:rFonts w:ascii="Calibri" w:eastAsia="Cambria" w:hAnsi="Calibri" w:cs="Times New Roman"/>
      <w:spacing w:val="4"/>
      <w:sz w:val="20"/>
      <w:szCs w:val="20"/>
      <w:lang w:val="de-DE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212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212AB"/>
    <w:rPr>
      <w:rFonts w:ascii="Courier New" w:eastAsia="Times New Roman" w:hAnsi="Courier New" w:cs="Courier New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B6966"/>
    <w:rPr>
      <w:rFonts w:ascii="Times New Roman" w:eastAsiaTheme="minorHAnsi" w:hAnsi="Times New Roman" w:cs="Times New Roman"/>
      <w:b/>
      <w:bCs/>
      <w:sz w:val="36"/>
      <w:szCs w:val="36"/>
      <w:lang w:val="de-DE" w:eastAsia="de-DE"/>
    </w:rPr>
  </w:style>
  <w:style w:type="character" w:customStyle="1" w:styleId="zeit">
    <w:name w:val="zeit"/>
    <w:basedOn w:val="Absatz-Standardschriftart"/>
    <w:rsid w:val="00DB6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0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3780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246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588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799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083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460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39277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828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305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845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6126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31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6325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840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460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10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9067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4451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3536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3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328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072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13359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588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4845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7863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090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896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92749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29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150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717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690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76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61278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2326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3310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030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9670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0119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662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20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747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0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617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97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212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224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465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698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205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1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03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686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51815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449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689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67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34848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5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771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3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711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632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98561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550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5297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7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5456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68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3805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138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9970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8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5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6399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466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14900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734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2317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39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58933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337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872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13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2267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06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8892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7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0612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6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941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9079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111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1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98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143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014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166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54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875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96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4356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5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144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5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9924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009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278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1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8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990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7256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970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680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40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67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3200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0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89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617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42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2649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5075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14459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8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5267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980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50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6702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5738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161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3692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529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0032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2386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102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026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37535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20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6386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5554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76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372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683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7910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3201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749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017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1888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922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5643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36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997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711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076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94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9883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49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823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563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6926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63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40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29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791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1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7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19584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343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5006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4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5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852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1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8819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28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208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750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3470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37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405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5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825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806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627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251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16216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673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673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4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50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12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7748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8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252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295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18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398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1839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52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30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274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2431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842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15317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07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9829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2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6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1932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1983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767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4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8744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156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34605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6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19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  <w:div w:id="537402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120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21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646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45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11277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852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37607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525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8128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8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0234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683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3969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345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9647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4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71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9648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20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810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6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5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8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5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1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8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770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36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6817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3938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7328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70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0930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3343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8535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144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033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69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906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0151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003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723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7328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321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5955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9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3252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23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  <w:div w:id="19870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912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0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94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  <w:div w:id="6412302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049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881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3389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305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394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89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5635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97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6916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800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1412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90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0364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37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8900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67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3396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422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39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54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833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823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7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07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61617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0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498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93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1353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625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2911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80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6038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19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9410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25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13174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19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9118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10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4830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21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2522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3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9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30993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231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211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939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4180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253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61021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292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185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439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5406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8306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1527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3060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001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888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2696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208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6845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320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2039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83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4261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553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0849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6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47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  <w:div w:id="8302885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9300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22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1719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6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8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7462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481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019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355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2638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47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0231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238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80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565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6307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937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35411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894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4818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069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03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942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255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445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57412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558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0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439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59242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426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2435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505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971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677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9777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4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6743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370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15723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86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512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96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4722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4144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3195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79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297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1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0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2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5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0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3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8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05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8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1922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80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5553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8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3762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553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2501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9171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473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117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666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003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2204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45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91831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064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768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3143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5681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658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020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1044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900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97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9508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23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2557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932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9623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867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6599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49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2479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525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551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463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5829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7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4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3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27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4734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471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26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417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7948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27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590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861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602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334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2649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936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59050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830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141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856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2911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058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51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4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168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147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128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431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565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90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580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3669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1678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015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736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159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1968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3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4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  <w:div w:id="1284194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6612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3665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6423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83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8707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349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9943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176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0155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669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732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94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6275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5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583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347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965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578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14959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0826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52922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4650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3292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4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42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273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327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9688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8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1014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063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7815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0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3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121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19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8676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499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989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149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572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0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379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959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8607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89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9267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1195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500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12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893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249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837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82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8746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15016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690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438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3736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8248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94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0433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70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9818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3126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3822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3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0509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4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51954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016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62993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89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08071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32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14912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6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5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102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719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474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514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561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57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685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18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112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55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2040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7530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8319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3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3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067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871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4673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81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033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90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6512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00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6721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001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5074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202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764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45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6184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77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73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13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723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488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825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994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91485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49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99965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813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2609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62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6523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340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02481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229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335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71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8400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848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228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645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49194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9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88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7533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05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26863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612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4802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84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70736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4665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7498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1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115202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89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557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663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  <w:divsChild>
            <w:div w:id="32697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bit.ly/2gscoW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i.li/lunchlear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next-step.li/" TargetMode="External"/><Relationship Id="rId14" Type="http://schemas.openxmlformats.org/officeDocument/2006/relationships/hyperlink" Target="http://bit.ly/2gwU13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394EC-943B-4C3C-A415-F5C3EA542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FAA9E29E</Template>
  <TotalTime>0</TotalTime>
  <Pages>1</Pages>
  <Words>131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Liechtenstein</Company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sbranden</dc:creator>
  <cp:lastModifiedBy>Ospelt Corina</cp:lastModifiedBy>
  <cp:revision>2</cp:revision>
  <cp:lastPrinted>2015-09-04T11:32:00Z</cp:lastPrinted>
  <dcterms:created xsi:type="dcterms:W3CDTF">2016-12-12T12:00:00Z</dcterms:created>
  <dcterms:modified xsi:type="dcterms:W3CDTF">2016-12-12T12:00:00Z</dcterms:modified>
</cp:coreProperties>
</file>